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6"/>
        <w:gridCol w:w="3830"/>
        <w:gridCol w:w="766"/>
        <w:gridCol w:w="5362"/>
        <w:gridCol w:w="5351"/>
      </w:tblGrid>
      <w:tr w:rsidR="008D78A3" w:rsidRPr="00844FF7" w:rsidTr="00C7050E">
        <w:trPr>
          <w:trHeight w:val="27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  <w:bookmarkStart w:id="0" w:name="_Hlk516410281"/>
            <w:bookmarkStart w:id="1" w:name="_GoBack"/>
            <w:bookmarkEnd w:id="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8B451F" w:rsidRPr="00844FF7" w:rsidRDefault="008B451F" w:rsidP="009D7952">
            <w:pPr>
              <w:pStyle w:val="Naslov1"/>
              <w:rPr>
                <w:sz w:val="18"/>
              </w:rPr>
            </w:pPr>
          </w:p>
          <w:p w:rsidR="008D78A3" w:rsidRPr="00844FF7" w:rsidRDefault="008D78A3" w:rsidP="009D7952">
            <w:pPr>
              <w:pStyle w:val="Naslov1"/>
            </w:pPr>
            <w:r w:rsidRPr="00844FF7">
              <w:rPr>
                <w:lang w:eastAsia="sl-SI"/>
              </w:rPr>
              <w:drawing>
                <wp:inline distT="0" distB="0" distL="0" distR="0" wp14:anchorId="05CAD6F3" wp14:editId="51A4E5A5">
                  <wp:extent cx="304800" cy="304800"/>
                  <wp:effectExtent l="0" t="0" r="0" b="0"/>
                  <wp:docPr id="14" name="Slika 14" descr="VilicaInNo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a 202" descr="VilicaInNo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8A3" w:rsidRPr="00844FF7" w:rsidRDefault="00661B8B" w:rsidP="008B451F">
            <w:pPr>
              <w:pStyle w:val="Naslov1"/>
              <w:shd w:val="clear" w:color="auto" w:fill="262626" w:themeFill="text1" w:themeFillTint="D9"/>
            </w:pPr>
            <w:sdt>
              <w:sdtPr>
                <w:id w:val="-2057690354"/>
                <w:placeholder>
                  <w:docPart w:val="EDDE4435C23C4F7BA58B25EE3F22D693"/>
                </w:placeholder>
                <w:temporary/>
                <w:showingPlcHdr/>
              </w:sdtPr>
              <w:sdtEndPr/>
              <w:sdtContent>
                <w:r w:rsidR="008D78A3" w:rsidRPr="00844FF7">
                  <w:rPr>
                    <w:shd w:val="clear" w:color="auto" w:fill="262626" w:themeFill="text1" w:themeFillTint="D9"/>
                    <w:lang w:bidi="sl-SI"/>
                  </w:rPr>
                  <w:t>Naslov</w:t>
                </w:r>
              </w:sdtContent>
            </w:sdt>
          </w:p>
          <w:p w:rsidR="009A3DCC" w:rsidRDefault="009A3DCC" w:rsidP="009A3DCC">
            <w:r>
              <w:rPr>
                <w:noProof/>
                <w:lang w:eastAsia="sl-SI"/>
              </w:rPr>
              <w:drawing>
                <wp:inline distT="0" distB="0" distL="0" distR="0">
                  <wp:extent cx="2432050" cy="2161540"/>
                  <wp:effectExtent l="0" t="0" r="635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loženi kruhki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8A3" w:rsidRPr="009A3DCC" w:rsidRDefault="009A3DCC" w:rsidP="009A3DCC">
            <w:r>
              <w:rPr>
                <w:noProof/>
                <w:lang w:eastAsia="sl-SI"/>
              </w:rPr>
              <w:drawing>
                <wp:inline distT="0" distB="0" distL="0" distR="0">
                  <wp:extent cx="2432050" cy="2032000"/>
                  <wp:effectExtent l="0" t="0" r="635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loženi kruhki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25" cy="203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30" w:type="dxa"/>
            <w:vMerge w:val="restart"/>
          </w:tcPr>
          <w:p w:rsidR="009A3DCC" w:rsidRDefault="009A3DCC" w:rsidP="008B451F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57150</wp:posOffset>
                  </wp:positionV>
                  <wp:extent cx="3017520" cy="2728141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409" y="21419"/>
                      <wp:lineTo x="21409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loženi kruhki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72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3DCC" w:rsidRPr="009A3DCC" w:rsidRDefault="009A3DCC" w:rsidP="009A3DCC"/>
          <w:p w:rsidR="009A3DCC" w:rsidRDefault="009A3DCC" w:rsidP="009A3DCC"/>
          <w:p w:rsidR="008D78A3" w:rsidRPr="009A3DCC" w:rsidRDefault="009A3DCC" w:rsidP="009A3DCC">
            <w:pPr>
              <w:tabs>
                <w:tab w:val="left" w:pos="1780"/>
              </w:tabs>
            </w:pPr>
            <w:r>
              <w:tab/>
            </w:r>
          </w:p>
        </w:tc>
      </w:tr>
      <w:tr w:rsidR="008D78A3" w:rsidRPr="00844FF7" w:rsidTr="00C7050E">
        <w:trPr>
          <w:trHeight w:val="414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 w:rsidP="008D78A3"/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  <w:vAlign w:val="center"/>
          </w:tcPr>
          <w:p w:rsidR="008B451F" w:rsidRPr="00844FF7" w:rsidRDefault="008B451F" w:rsidP="002C6F73">
            <w:pPr>
              <w:pStyle w:val="Citat"/>
              <w:spacing w:line="120" w:lineRule="auto"/>
              <w:ind w:right="907"/>
              <w:rPr>
                <w:sz w:val="12"/>
              </w:rPr>
            </w:pPr>
          </w:p>
          <w:p w:rsidR="008D78A3" w:rsidRPr="00844FF7" w:rsidRDefault="008D78A3" w:rsidP="005E776B">
            <w:pPr>
              <w:pStyle w:val="Citat"/>
            </w:pPr>
            <w:r w:rsidRPr="00844FF7">
              <w:rPr>
                <w:noProof/>
                <w:lang w:eastAsia="sl-SI"/>
              </w:rPr>
              <w:drawing>
                <wp:inline distT="0" distB="0" distL="0" distR="0" wp14:anchorId="3E0ABBB7" wp14:editId="3CD02DFA">
                  <wp:extent cx="304800" cy="304800"/>
                  <wp:effectExtent l="0" t="0" r="0" b="0"/>
                  <wp:docPr id="196" name="Grafika 196" descr="VilicaInNo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redstavnostna_datoteka_3iv2ly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8A3" w:rsidRPr="009A3DCC" w:rsidRDefault="009A3DCC" w:rsidP="009A3DCC">
            <w:pPr>
              <w:pStyle w:val="Citat"/>
              <w:tabs>
                <w:tab w:val="left" w:pos="4260"/>
              </w:tabs>
              <w:ind w:left="1020"/>
              <w:rPr>
                <w:sz w:val="56"/>
                <w:szCs w:val="56"/>
              </w:rPr>
            </w:pPr>
            <w:r w:rsidRPr="009A3DCC">
              <w:rPr>
                <w:sz w:val="56"/>
                <w:szCs w:val="56"/>
                <w:shd w:val="clear" w:color="auto" w:fill="9F2936" w:themeFill="accent2"/>
              </w:rPr>
              <w:t>SADJE IN ZELENJAVA</w:t>
            </w:r>
          </w:p>
        </w:tc>
        <w:tc>
          <w:tcPr>
            <w:tcW w:w="5030" w:type="dxa"/>
            <w:vMerge/>
          </w:tcPr>
          <w:p w:rsidR="008D78A3" w:rsidRPr="00844FF7" w:rsidRDefault="008D78A3">
            <w:pPr>
              <w:spacing w:after="0" w:line="240" w:lineRule="auto"/>
            </w:pPr>
          </w:p>
        </w:tc>
      </w:tr>
      <w:tr w:rsidR="008D78A3" w:rsidRPr="00844FF7" w:rsidTr="00C7050E">
        <w:trPr>
          <w:trHeight w:val="72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30" w:type="dxa"/>
            <w:vMerge/>
          </w:tcPr>
          <w:p w:rsidR="008D78A3" w:rsidRPr="00844FF7" w:rsidRDefault="008D78A3">
            <w:pPr>
              <w:spacing w:after="0" w:line="240" w:lineRule="auto"/>
            </w:pPr>
          </w:p>
        </w:tc>
      </w:tr>
      <w:tr w:rsidR="008D78A3" w:rsidRPr="00844FF7" w:rsidTr="00C7050E">
        <w:trPr>
          <w:trHeight w:val="306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Pr="00844FF7" w:rsidRDefault="009A3DCC">
            <w:pPr>
              <w:spacing w:after="0"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130550" cy="1762679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loženi kruhki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:rsidR="008D78A3" w:rsidRPr="00844FF7" w:rsidRDefault="008D78A3" w:rsidP="009E75C7">
            <w:pPr>
              <w:spacing w:after="0" w:line="240" w:lineRule="auto"/>
              <w:jc w:val="center"/>
              <w:rPr>
                <w:sz w:val="2"/>
              </w:rPr>
            </w:pPr>
          </w:p>
          <w:p w:rsidR="008B451F" w:rsidRPr="009A3DCC" w:rsidRDefault="009A3DCC" w:rsidP="009E75C7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RPr="009A3DCC">
              <w:rPr>
                <w:noProof/>
                <w:sz w:val="48"/>
                <w:szCs w:val="48"/>
                <w:lang w:eastAsia="sl-SI"/>
              </w:rPr>
              <w:t>GOSPODINJSTVO 6</w:t>
            </w:r>
          </w:p>
        </w:tc>
      </w:tr>
      <w:tr w:rsidR="008D78A3" w:rsidRPr="00844FF7" w:rsidTr="00C7050E">
        <w:trPr>
          <w:trHeight w:val="243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Pr="00844FF7" w:rsidRDefault="008D78A3" w:rsidP="009A3DCC">
            <w:pPr>
              <w:spacing w:after="0" w:line="240" w:lineRule="auto"/>
              <w:jc w:val="center"/>
            </w:pPr>
          </w:p>
        </w:tc>
        <w:tc>
          <w:tcPr>
            <w:tcW w:w="5040" w:type="dxa"/>
            <w:vMerge w:val="restart"/>
            <w:shd w:val="clear" w:color="auto" w:fill="262626" w:themeFill="text1" w:themeFillTint="D9"/>
            <w:vAlign w:val="center"/>
          </w:tcPr>
          <w:p w:rsidR="008D78A3" w:rsidRPr="00844FF7" w:rsidRDefault="009A3DCC" w:rsidP="009A3DCC">
            <w:pPr>
              <w:pStyle w:val="Podatkizastik"/>
              <w:ind w:left="0"/>
            </w:pPr>
            <w:r>
              <w:t xml:space="preserve">ZA ZAJTRK, VEČERJO ALI MALICO SI PRIPRAVI POSEBEN KRUH, OBLOŽEN Z ZELENJAVO. IDEJE TI LAHKO DAJO SLIKE NA TEJ STRANI </w:t>
            </w:r>
            <w:r>
              <w:sym w:font="Wingdings" w:char="F04A"/>
            </w:r>
          </w:p>
        </w:tc>
        <w:tc>
          <w:tcPr>
            <w:tcW w:w="5030" w:type="dxa"/>
            <w:vMerge w:val="restart"/>
          </w:tcPr>
          <w:p w:rsidR="008D78A3" w:rsidRPr="00844FF7" w:rsidRDefault="009A3DCC">
            <w:pPr>
              <w:spacing w:after="0"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067050" cy="1676260"/>
                  <wp:effectExtent l="0" t="0" r="0" b="63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loženi kruhki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901" cy="170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C7" w:rsidRPr="00844FF7" w:rsidTr="008B451F">
        <w:trPr>
          <w:trHeight w:val="270"/>
          <w:jc w:val="center"/>
        </w:trPr>
        <w:tc>
          <w:tcPr>
            <w:tcW w:w="720" w:type="dxa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3600" w:type="dxa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720" w:type="dxa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5040" w:type="dxa"/>
            <w:vMerge/>
            <w:shd w:val="clear" w:color="auto" w:fill="262626" w:themeFill="text1" w:themeFillTint="D9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5030" w:type="dxa"/>
            <w:vMerge/>
          </w:tcPr>
          <w:p w:rsidR="009E75C7" w:rsidRPr="00844FF7" w:rsidRDefault="009E75C7">
            <w:pPr>
              <w:spacing w:after="0" w:line="240" w:lineRule="auto"/>
            </w:pPr>
          </w:p>
        </w:tc>
      </w:tr>
      <w:bookmarkEnd w:id="0"/>
    </w:tbl>
    <w:p w:rsidR="00CA7453" w:rsidRPr="00844FF7" w:rsidRDefault="00CA7453" w:rsidP="00CA7453">
      <w:pPr>
        <w:spacing w:after="0" w:line="240" w:lineRule="auto"/>
        <w:rPr>
          <w:sz w:val="4"/>
        </w:rPr>
      </w:pPr>
      <w:r w:rsidRPr="00844FF7">
        <w:rPr>
          <w:sz w:val="4"/>
          <w:szCs w:val="4"/>
          <w:lang w:bidi="sl-SI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"/>
        <w:gridCol w:w="3830"/>
        <w:gridCol w:w="766"/>
        <w:gridCol w:w="2633"/>
        <w:gridCol w:w="2729"/>
        <w:gridCol w:w="766"/>
        <w:gridCol w:w="3926"/>
        <w:gridCol w:w="660"/>
      </w:tblGrid>
      <w:tr w:rsidR="006124D0" w:rsidRPr="00844FF7" w:rsidTr="00C7050E">
        <w:trPr>
          <w:trHeight w:val="270"/>
          <w:jc w:val="center"/>
        </w:trPr>
        <w:tc>
          <w:tcPr>
            <w:tcW w:w="7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C7050E" w:rsidRPr="00844FF7" w:rsidRDefault="00C7050E" w:rsidP="009D7952">
            <w:pPr>
              <w:pStyle w:val="Naslov1"/>
              <w:rPr>
                <w:sz w:val="18"/>
              </w:rPr>
            </w:pPr>
          </w:p>
          <w:p w:rsidR="006124D0" w:rsidRPr="00844FF7" w:rsidRDefault="006124D0" w:rsidP="009D7952">
            <w:pPr>
              <w:pStyle w:val="Naslov1"/>
            </w:pPr>
          </w:p>
          <w:p w:rsidR="006124D0" w:rsidRPr="00844FF7" w:rsidRDefault="006124D0" w:rsidP="00C7050E">
            <w:pPr>
              <w:pStyle w:val="Naslov1"/>
              <w:shd w:val="clear" w:color="auto" w:fill="262626" w:themeFill="text1" w:themeFillTint="D9"/>
            </w:pPr>
          </w:p>
          <w:p w:rsidR="006124D0" w:rsidRPr="00844FF7" w:rsidRDefault="006124D0" w:rsidP="009A3DCC"/>
        </w:tc>
        <w:tc>
          <w:tcPr>
            <w:tcW w:w="7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5040" w:type="dxa"/>
            <w:gridSpan w:val="2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7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3690" w:type="dxa"/>
            <w:vMerge w:val="restart"/>
            <w:shd w:val="clear" w:color="auto" w:fill="262626" w:themeFill="text1" w:themeFillTint="D9"/>
          </w:tcPr>
          <w:p w:rsidR="00C7050E" w:rsidRPr="00844FF7" w:rsidRDefault="00C7050E" w:rsidP="006124D0">
            <w:pPr>
              <w:pStyle w:val="Naslov1"/>
              <w:rPr>
                <w:sz w:val="22"/>
              </w:rPr>
            </w:pPr>
          </w:p>
          <w:p w:rsidR="006124D0" w:rsidRPr="00844FF7" w:rsidRDefault="006124D0" w:rsidP="006124D0">
            <w:pPr>
              <w:pStyle w:val="Naslov1"/>
            </w:pPr>
          </w:p>
          <w:p w:rsidR="006124D0" w:rsidRPr="00844FF7" w:rsidRDefault="006124D0" w:rsidP="009A3DCC">
            <w:pPr>
              <w:pStyle w:val="Naslov1"/>
            </w:pPr>
          </w:p>
        </w:tc>
        <w:tc>
          <w:tcPr>
            <w:tcW w:w="6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</w:tr>
      <w:tr w:rsidR="008D78A3" w:rsidRPr="00844FF7" w:rsidTr="00C7050E">
        <w:trPr>
          <w:trHeight w:val="1181"/>
          <w:jc w:val="center"/>
        </w:trPr>
        <w:tc>
          <w:tcPr>
            <w:tcW w:w="720" w:type="dxa"/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844FF7" w:rsidRDefault="008D78A3" w:rsidP="00203BF9"/>
        </w:tc>
        <w:tc>
          <w:tcPr>
            <w:tcW w:w="720" w:type="dxa"/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tcBorders>
              <w:bottom w:val="nil"/>
            </w:tcBorders>
            <w:vAlign w:val="center"/>
          </w:tcPr>
          <w:p w:rsidR="008D78A3" w:rsidRPr="00844FF7" w:rsidRDefault="008D78A3" w:rsidP="005F09B8"/>
        </w:tc>
        <w:tc>
          <w:tcPr>
            <w:tcW w:w="2565" w:type="dxa"/>
            <w:tcBorders>
              <w:bottom w:val="nil"/>
            </w:tcBorders>
            <w:vAlign w:val="bottom"/>
          </w:tcPr>
          <w:p w:rsidR="008D78A3" w:rsidRPr="00844FF7" w:rsidRDefault="008D78A3" w:rsidP="00203BF9"/>
        </w:tc>
        <w:tc>
          <w:tcPr>
            <w:tcW w:w="720" w:type="dxa"/>
            <w:tcBorders>
              <w:bottom w:val="nil"/>
            </w:tcBorders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620" w:type="dxa"/>
            <w:tcBorders>
              <w:bottom w:val="nil"/>
            </w:tcBorders>
          </w:tcPr>
          <w:p w:rsidR="008D78A3" w:rsidRPr="00844FF7" w:rsidRDefault="008D78A3" w:rsidP="00914A1E">
            <w:pPr>
              <w:spacing w:after="0" w:line="240" w:lineRule="auto"/>
            </w:pPr>
          </w:p>
        </w:tc>
      </w:tr>
    </w:tbl>
    <w:p w:rsidR="0043117B" w:rsidRPr="00844FF7" w:rsidRDefault="00661B8B" w:rsidP="00203BF9">
      <w:pPr>
        <w:spacing w:after="0" w:line="240" w:lineRule="auto"/>
        <w:rPr>
          <w:sz w:val="2"/>
        </w:rPr>
      </w:pPr>
    </w:p>
    <w:sectPr w:rsidR="0043117B" w:rsidRPr="00844FF7" w:rsidSect="002B0A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288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B8B" w:rsidRDefault="00661B8B" w:rsidP="00934269">
      <w:pPr>
        <w:spacing w:after="0" w:line="240" w:lineRule="auto"/>
      </w:pPr>
      <w:r>
        <w:separator/>
      </w:r>
    </w:p>
  </w:endnote>
  <w:endnote w:type="continuationSeparator" w:id="0">
    <w:p w:rsidR="00661B8B" w:rsidRDefault="00661B8B" w:rsidP="0093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660" w:rsidRDefault="00A3766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660" w:rsidRPr="00A37660" w:rsidRDefault="00A37660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660" w:rsidRDefault="00A3766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B8B" w:rsidRDefault="00661B8B" w:rsidP="00934269">
      <w:pPr>
        <w:spacing w:after="0" w:line="240" w:lineRule="auto"/>
      </w:pPr>
      <w:r>
        <w:separator/>
      </w:r>
    </w:p>
  </w:footnote>
  <w:footnote w:type="continuationSeparator" w:id="0">
    <w:p w:rsidR="00661B8B" w:rsidRDefault="00661B8B" w:rsidP="0093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7BD" w:rsidRDefault="00DA57B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Skupina 1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Pravokotnik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Pravokotnik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Pravokotnik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Pravokotnik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Pravokotnik 215" descr="hamburger na mizi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Pravokotnik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Polje z besedilom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Polje z besedilom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Pravokotnik 2" descr="Plošča s siri in sadjem" title="Jed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Pravokotnik 4" descr="Jajca" title="Jed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avokotnik 11" descr="Juha" title="Jed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Pravokotnik 12" descr="Sladica" title="Jed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Pravokotnik 28" descr="Smoothie" title="Jed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Pravokotnik 29" descr="Smoothie 2" title="Jed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B390AC1" id="Skupina 16" o:spid="_x0000_s1026" style="position:absolute;left:0;text-align:left;margin-left:18pt;margin-top:14.25pt;width:756.35pt;height:567pt;z-index:-251655168;mso-width-percent:955;mso-position-horizontal-relative:page;mso-position-vertical-relative:page;mso-width-percent:955" coordsize="96055,73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">
              <v:rect id="Pravokotnik 30" o:spid="_x0000_s1027" style="position:absolute;left:31919;width:32198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236" o:spid="_x0000_s1028" style="position:absolute;left:64008;width:32047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237" o:spid="_x0000_s1029" style="position:absolute;left:66209;top:8128;width:27432;height:6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" filled="f" strokecolor="white [3212]" strokeweight="1pt">
                <v:stroke dashstyle="3 1" linestyle="thickThin"/>
              </v:rect>
              <v:rect id="Pravokotnik 289" o:spid="_x0000_s1030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215" o:spid="_x0000_s1031" alt="hamburger na mizi" style="position:absolute;top:53760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" stroked="f" strokeweight="1pt">
                <v:fill r:id="rId8" o:title="hamburger na mizi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sl-SI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v:rect id="Pravokotnik 17" o:spid="_x0000_s1032" style="position:absolute;left:2520;top:8128;width:27432;height:4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59" o:spid="_x0000_s1033" type="#_x0000_t202" style="position:absolute;left:4402;width:23375;height:4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Polje z besedilom 3" o:spid="_x0000_s1034" type="#_x0000_t202" style="position:absolute;left:68580;width:23552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" fillcolor="#272727 [2749]" stroked="f">
                <v:textbox inset="0,0,0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Pravokotnik 2" o:spid="_x0000_s1035" alt="Plošča s siri in sadjem" style="position:absolute;left:32004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" stroked="f" strokeweight="1pt">
                <v:fill r:id="rId9" o:title="Plošča s siri in sadjem" recolor="t" rotate="t" type="frame"/>
              </v:rect>
              <v:rect id="Pravokotnik 4" o:spid="_x0000_s1036" alt="Jajca" style="position:absolute;left:47921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" stroked="f" strokeweight="1pt">
                <v:fill r:id="rId10" o:title="Jajca" recolor="t" rotate="t" type="frame"/>
              </v:rect>
              <v:rect id="Pravokotnik 11" o:spid="_x0000_s1037" alt="Juha" style="position:absolute;left:32004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" stroked="f" strokeweight="1pt">
                <v:fill r:id="rId11" o:title="Juha" recolor="t" rotate="t" type="frame"/>
              </v:rect>
              <v:rect id="Pravokotnik 12" o:spid="_x0000_s1038" alt="Sladica" style="position:absolute;left:47921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" stroked="f" strokeweight="1pt">
                <v:fill r:id="rId12" o:title="Sladica" recolor="t" rotate="t" type="frame"/>
              </v:rect>
              <v:rect id="Pravokotnik 28" o:spid="_x0000_s1039" alt="Smoothie" style="position:absolute;left:32004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" stroked="f" strokeweight="1pt">
                <v:fill r:id="rId13" o:title="Smoothie" recolor="t" rotate="t" type="frame"/>
              </v:rect>
              <v:rect id="Pravokotnik 29" o:spid="_x0000_s1040" alt="Smoothie 2" style="position:absolute;left:47921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" stroked="f" strokeweight="1pt">
                <v:fill r:id="rId14" o:title="Smoothie 2" recolor="t" rotate="t" type="frame"/>
                <v:textbox>
                  <w:txbxContent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7BD" w:rsidRPr="00A37660" w:rsidRDefault="00DA57BD">
    <w:pPr>
      <w:pStyle w:val="Glava"/>
    </w:pPr>
    <w:r w:rsidRPr="00A37660"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119533B8">
              <wp:simplePos x="0" y="0"/>
              <wp:positionH relativeFrom="page">
                <wp:posOffset>228600</wp:posOffset>
              </wp:positionH>
              <wp:positionV relativeFrom="page">
                <wp:posOffset>171451</wp:posOffset>
              </wp:positionV>
              <wp:extent cx="9602470" cy="7162800"/>
              <wp:effectExtent l="0" t="0" r="0" b="0"/>
              <wp:wrapNone/>
              <wp:docPr id="9" name="Skupina 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162800"/>
                        <a:chOff x="0" y="0"/>
                        <a:chExt cx="9602470" cy="7315200"/>
                      </a:xfrm>
                    </wpg:grpSpPr>
                    <wps:wsp>
                      <wps:cNvPr id="64" name="Pravokotnik 64" descr="ptičja perspektiva začimb in kuhinjskih pripomočkov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Pravokotnik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Elipsa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Pravokotnik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Pravokotnik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Pravokotnik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Pravokotnik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Polje z besedilom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Pravokotnik 89" descr="ramen"/>
                      <wps:cNvSpPr/>
                      <wps:spPr>
                        <a:xfrm>
                          <a:off x="3200400" y="3442855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20E6118A" id="Skupina 9" o:spid="_x0000_s1041" style="position:absolute;left:0;text-align:left;margin-left:18pt;margin-top:13.5pt;width:756.1pt;height:564pt;z-index:-251657216;mso-width-percent:955;mso-position-horizontal-relative:page;mso-position-vertical-relative:page;mso-width-percent:955" coordsize="96024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">
              <v:rect id="Pravokotnik 64" o:spid="_x0000_s1042" alt="ptičja perspektiva začimb in kuhinjskih pripomočkov" style="position:absolute;left:63869;width:3209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" stroked="f" strokeweight="1pt">
                <v:fill r:id="rId3" o:title="ptičja perspektiva začimb in kuhinjskih pripomočkov" recolor="t" rotate="t" type="frame"/>
                <v:textbox>
                  <w:txbxContent>
                    <w:p w:rsidR="00DA57BD" w:rsidRDefault="00DA57BD" w:rsidP="00DA57BD">
                      <w:pPr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53" o:spid="_x0000_s1043" style="position:absolute;left:31865;width:3222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" fillcolor="#272727 [2749]" stroked="f" strokeweight="1pt"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oval id="Elipsa 56" o:spid="_x0000_s1044" style="position:absolute;left:35491;top:2154;width:26263;height:28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" fillcolor="#9f2936 [3205]" strokecolor="white [3212]" strokeweight="1pt">
                <v:stroke dashstyle="dash" joinstyle="miter"/>
              </v:oval>
              <v:rect id="Pravokotnik 49" o:spid="_x0000_s1045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75" o:spid="_x0000_s1046" style="position:absolute;left:64008;top:34290;width:32016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" fillcolor="#272727 [2749]" stroked="f" strokeweight="1pt"/>
              <v:rect id="Pravokotnik 76" o:spid="_x0000_s1047" style="position:absolute;left:66848;top:36160;width:2744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" filled="f" strokecolor="white [3212]" strokeweight="1pt">
                <v:stroke dashstyle="3 1" linestyle="thickThin"/>
              </v:rect>
              <v:rect id="Pravokotnik 50" o:spid="_x0000_s1048" style="position:absolute;left:2355;top:8104;width:2743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1" o:spid="_x0000_s1049" type="#_x0000_t202" style="position:absolute;left:4364;top:207;width:23374;height:6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Pravokotnik 89" o:spid="_x0000_s1050" alt="ramen" style="position:absolute;left:32004;top:34428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" stroked="f" strokeweight="1pt">
                <v:fill r:id="rId4" o:title="ramen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sl-SI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660" w:rsidRDefault="00A3766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18EEFA2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E6890A0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E566C3C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19EF3F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B3EF0AE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34214C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2EEE7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F8C42C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D47B2E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40E934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94E7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94713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0CF29EF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CC"/>
    <w:rsid w:val="00025325"/>
    <w:rsid w:val="0005699A"/>
    <w:rsid w:val="0007295E"/>
    <w:rsid w:val="000A31B3"/>
    <w:rsid w:val="000E4D3C"/>
    <w:rsid w:val="001473FF"/>
    <w:rsid w:val="00152918"/>
    <w:rsid w:val="00203BF9"/>
    <w:rsid w:val="00217841"/>
    <w:rsid w:val="00232B61"/>
    <w:rsid w:val="00247AA1"/>
    <w:rsid w:val="00293D57"/>
    <w:rsid w:val="002A2DAF"/>
    <w:rsid w:val="002B0A37"/>
    <w:rsid w:val="002C6F73"/>
    <w:rsid w:val="002F5D3C"/>
    <w:rsid w:val="00315C61"/>
    <w:rsid w:val="00320459"/>
    <w:rsid w:val="00335B08"/>
    <w:rsid w:val="003810BA"/>
    <w:rsid w:val="003A3F8D"/>
    <w:rsid w:val="00416C21"/>
    <w:rsid w:val="00446F03"/>
    <w:rsid w:val="00497A95"/>
    <w:rsid w:val="004D0304"/>
    <w:rsid w:val="004D74C1"/>
    <w:rsid w:val="004F51CE"/>
    <w:rsid w:val="004F66AA"/>
    <w:rsid w:val="005025F7"/>
    <w:rsid w:val="00523FF2"/>
    <w:rsid w:val="00552102"/>
    <w:rsid w:val="005533DD"/>
    <w:rsid w:val="0058701A"/>
    <w:rsid w:val="00596F1B"/>
    <w:rsid w:val="005D0449"/>
    <w:rsid w:val="005D472C"/>
    <w:rsid w:val="005E776B"/>
    <w:rsid w:val="005F09B8"/>
    <w:rsid w:val="006030A1"/>
    <w:rsid w:val="006124D0"/>
    <w:rsid w:val="0062123A"/>
    <w:rsid w:val="00633DB6"/>
    <w:rsid w:val="00646E75"/>
    <w:rsid w:val="00661B8B"/>
    <w:rsid w:val="006639DC"/>
    <w:rsid w:val="006C544D"/>
    <w:rsid w:val="006D357D"/>
    <w:rsid w:val="00716D24"/>
    <w:rsid w:val="0078438D"/>
    <w:rsid w:val="00797124"/>
    <w:rsid w:val="007A531B"/>
    <w:rsid w:val="007B5C30"/>
    <w:rsid w:val="007E2D59"/>
    <w:rsid w:val="0080797E"/>
    <w:rsid w:val="00844FF7"/>
    <w:rsid w:val="008B451F"/>
    <w:rsid w:val="008B78DA"/>
    <w:rsid w:val="008D78A3"/>
    <w:rsid w:val="008E32DE"/>
    <w:rsid w:val="00913EE3"/>
    <w:rsid w:val="00934269"/>
    <w:rsid w:val="009A3DCC"/>
    <w:rsid w:val="009D7952"/>
    <w:rsid w:val="009E75C7"/>
    <w:rsid w:val="00A37660"/>
    <w:rsid w:val="00AC4A83"/>
    <w:rsid w:val="00AD1D54"/>
    <w:rsid w:val="00AD5ED4"/>
    <w:rsid w:val="00B22D57"/>
    <w:rsid w:val="00B35626"/>
    <w:rsid w:val="00B45CB8"/>
    <w:rsid w:val="00B47490"/>
    <w:rsid w:val="00B611DD"/>
    <w:rsid w:val="00B87046"/>
    <w:rsid w:val="00B93E83"/>
    <w:rsid w:val="00B97480"/>
    <w:rsid w:val="00BB1FBF"/>
    <w:rsid w:val="00C53ECC"/>
    <w:rsid w:val="00C7050E"/>
    <w:rsid w:val="00CA7453"/>
    <w:rsid w:val="00D172E3"/>
    <w:rsid w:val="00D31161"/>
    <w:rsid w:val="00DA57BD"/>
    <w:rsid w:val="00E55BFD"/>
    <w:rsid w:val="00E55D74"/>
    <w:rsid w:val="00EF6A99"/>
    <w:rsid w:val="00F13087"/>
    <w:rsid w:val="00F3086C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20459"/>
    <w:pPr>
      <w:spacing w:after="160" w:line="259" w:lineRule="auto"/>
      <w:ind w:left="113" w:right="113"/>
    </w:pPr>
    <w:rPr>
      <w:rFonts w:ascii="Calibri" w:hAnsi="Calibri" w:cs="Calibri"/>
      <w:b/>
      <w:color w:val="FFFFFF" w:themeColor="background1"/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A95"/>
    <w:pPr>
      <w:keepNext/>
      <w:keepLines/>
      <w:pBdr>
        <w:bottom w:val="single" w:sz="4" w:space="2" w:color="9F2936" w:themeColor="accent2"/>
      </w:pBdr>
      <w:spacing w:before="60" w:after="120" w:line="460" w:lineRule="exact"/>
      <w:contextualSpacing/>
      <w:jc w:val="center"/>
      <w:outlineLvl w:val="0"/>
    </w:pPr>
    <w:rPr>
      <w:rFonts w:eastAsiaTheme="majorEastAsia"/>
      <w:caps/>
      <w:noProof/>
      <w:sz w:val="44"/>
      <w:szCs w:val="40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7660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B35E0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37660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773F04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37660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B35E0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37660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B35E0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37660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773F04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37660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773F04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37660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37660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97A95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37660"/>
    <w:rPr>
      <w:rFonts w:ascii="Calibri Light" w:eastAsiaTheme="majorEastAsia" w:hAnsi="Calibri Light" w:cs="Calibri Light"/>
      <w:b/>
      <w:color w:val="773F04" w:themeColor="accent1" w:themeShade="7F"/>
    </w:rPr>
  </w:style>
  <w:style w:type="paragraph" w:styleId="Revizija">
    <w:name w:val="Revision"/>
    <w:hidden/>
    <w:uiPriority w:val="99"/>
    <w:semiHidden/>
    <w:rsid w:val="00A37660"/>
    <w:rPr>
      <w:sz w:val="22"/>
      <w:szCs w:val="2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7660"/>
    <w:rPr>
      <w:rFonts w:ascii="Calibri Light" w:eastAsiaTheme="majorEastAsia" w:hAnsi="Calibri Light" w:cs="Calibri Light"/>
      <w:b/>
      <w:color w:val="B35E06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A37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A3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A3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character" w:styleId="Besediloograde">
    <w:name w:val="Placeholder Text"/>
    <w:basedOn w:val="Privzetapisavaodstavka"/>
    <w:uiPriority w:val="99"/>
    <w:semiHidden/>
    <w:rsid w:val="00A37660"/>
    <w:rPr>
      <w:rFonts w:ascii="Calibri" w:hAnsi="Calibri" w:cs="Calibri"/>
      <w:color w:val="808080"/>
    </w:rPr>
  </w:style>
  <w:style w:type="paragraph" w:customStyle="1" w:styleId="Podatkizastik">
    <w:name w:val="Podatki za stik"/>
    <w:basedOn w:val="Navaden"/>
    <w:qFormat/>
    <w:rsid w:val="00A37660"/>
    <w:pPr>
      <w:spacing w:before="480" w:after="0"/>
      <w:contextualSpacing/>
      <w:jc w:val="center"/>
    </w:pPr>
    <w:rPr>
      <w:b w:val="0"/>
      <w:caps/>
      <w:sz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37660"/>
    <w:pPr>
      <w:spacing w:after="240" w:line="240" w:lineRule="auto"/>
      <w:ind w:left="864" w:right="900"/>
      <w:jc w:val="center"/>
    </w:pPr>
    <w:rPr>
      <w:rFonts w:ascii="Calibri Light" w:hAnsi="Calibri Light" w:cs="Calibri Light"/>
      <w:iCs/>
      <w:caps/>
      <w:sz w:val="36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A37660"/>
    <w:rPr>
      <w:rFonts w:ascii="Calibri Light" w:hAnsi="Calibri Light" w:cs="Calibri Light"/>
      <w:b/>
      <w:iCs/>
      <w:caps/>
      <w:color w:val="FFFFFF" w:themeColor="background1"/>
      <w:sz w:val="36"/>
    </w:rPr>
  </w:style>
  <w:style w:type="paragraph" w:customStyle="1" w:styleId="Imeelementa">
    <w:name w:val="Ime elementa"/>
    <w:basedOn w:val="Navaden"/>
    <w:qFormat/>
    <w:rsid w:val="00A37660"/>
    <w:pPr>
      <w:spacing w:after="0" w:line="240" w:lineRule="auto"/>
    </w:pPr>
    <w:rPr>
      <w:caps/>
    </w:rPr>
  </w:style>
  <w:style w:type="paragraph" w:styleId="Brezrazmikov">
    <w:name w:val="No Spacing"/>
    <w:uiPriority w:val="1"/>
    <w:qFormat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customStyle="1" w:styleId="Opiselementa">
    <w:name w:val="Opis elementa"/>
    <w:basedOn w:val="Navaden"/>
    <w:qFormat/>
    <w:rsid w:val="00A37660"/>
    <w:pPr>
      <w:spacing w:after="0" w:line="240" w:lineRule="auto"/>
    </w:pPr>
    <w:rPr>
      <w:b w:val="0"/>
    </w:rPr>
  </w:style>
  <w:style w:type="paragraph" w:customStyle="1" w:styleId="Cenaelementa">
    <w:name w:val="Cena elementa"/>
    <w:basedOn w:val="Navaden"/>
    <w:qFormat/>
    <w:rsid w:val="00A37660"/>
    <w:pPr>
      <w:spacing w:after="0" w:line="240" w:lineRule="auto"/>
      <w:jc w:val="right"/>
    </w:pPr>
    <w:rPr>
      <w:b w:val="0"/>
    </w:rPr>
  </w:style>
  <w:style w:type="paragraph" w:styleId="Napis">
    <w:name w:val="caption"/>
    <w:basedOn w:val="Navaden"/>
    <w:next w:val="Navaden"/>
    <w:uiPriority w:val="35"/>
    <w:qFormat/>
    <w:rsid w:val="00A37660"/>
    <w:pPr>
      <w:spacing w:after="200" w:line="240" w:lineRule="auto"/>
    </w:pPr>
    <w:rPr>
      <w:b w:val="0"/>
      <w:iCs/>
      <w:sz w:val="16"/>
      <w:szCs w:val="18"/>
    </w:rPr>
  </w:style>
  <w:style w:type="character" w:customStyle="1" w:styleId="Mention">
    <w:name w:val="Mention"/>
    <w:basedOn w:val="Privzetapisavaodstavka"/>
    <w:uiPriority w:val="99"/>
    <w:semiHidden/>
    <w:unhideWhenUsed/>
    <w:rsid w:val="00A3766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A37660"/>
    <w:pPr>
      <w:numPr>
        <w:numId w:val="1"/>
      </w:numPr>
    </w:pPr>
  </w:style>
  <w:style w:type="numbering" w:styleId="1ai">
    <w:name w:val="Outline List 1"/>
    <w:basedOn w:val="Brezseznama"/>
    <w:uiPriority w:val="99"/>
    <w:semiHidden/>
    <w:unhideWhenUsed/>
    <w:rsid w:val="00A37660"/>
    <w:pPr>
      <w:numPr>
        <w:numId w:val="2"/>
      </w:numPr>
    </w:pPr>
  </w:style>
  <w:style w:type="character" w:styleId="KodaHTML">
    <w:name w:val="HTML Code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A37660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A37660"/>
    <w:rPr>
      <w:rFonts w:ascii="Calibri" w:hAnsi="Calibri" w:cs="Calibri"/>
      <w:b/>
      <w:i/>
      <w:iCs/>
      <w:color w:val="FFFFFF" w:themeColor="background1"/>
      <w:sz w:val="22"/>
      <w:szCs w:val="22"/>
    </w:rPr>
  </w:style>
  <w:style w:type="character" w:styleId="DefinicijaHTML">
    <w:name w:val="HTML Definition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A3766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A3766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A3766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A37660"/>
    <w:rPr>
      <w:rFonts w:ascii="Consolas" w:hAnsi="Consolas" w:cs="Calibri"/>
      <w:b/>
      <w:color w:val="FFFFFF" w:themeColor="background1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A3766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A37660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A37660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A37660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A37660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A37660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A37660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A37660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A37660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37660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rFonts w:ascii="Calibri Light" w:hAnsi="Calibri Light" w:cs="Calibri Light"/>
      <w:caps w:val="0"/>
      <w:noProof w:val="0"/>
      <w:color w:val="B35E06" w:themeColor="accent1" w:themeShade="BF"/>
      <w:sz w:val="32"/>
      <w:szCs w:val="32"/>
      <w:lang w:eastAsia="ja-JP"/>
    </w:rPr>
  </w:style>
  <w:style w:type="character" w:styleId="Neensklic">
    <w:name w:val="Subtle Reference"/>
    <w:basedOn w:val="Privzetapisavaodstavka"/>
    <w:uiPriority w:val="31"/>
    <w:semiHidden/>
    <w:rsid w:val="00A3766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rsid w:val="00A3766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A37660"/>
  </w:style>
  <w:style w:type="character" w:styleId="Naslovknjige">
    <w:name w:val="Book Title"/>
    <w:basedOn w:val="Privzetapisavaodstavka"/>
    <w:uiPriority w:val="33"/>
    <w:semiHidden/>
    <w:rsid w:val="00A3766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ivzetapisavaodstavka"/>
    <w:uiPriority w:val="99"/>
    <w:semiHidden/>
    <w:unhideWhenUsed/>
    <w:rsid w:val="00A3766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A376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A37660"/>
    <w:rPr>
      <w:rFonts w:ascii="Calibri Light" w:eastAsiaTheme="majorEastAsia" w:hAnsi="Calibri Light" w:cs="Calibri Light"/>
      <w:b/>
      <w:color w:val="FFFFFF" w:themeColor="background1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A3766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A3766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A3766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A3766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A3766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A3766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A3766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A3766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A3766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A37660"/>
    <w:pPr>
      <w:spacing w:after="120"/>
      <w:ind w:left="1800"/>
      <w:contextualSpacing/>
    </w:pPr>
  </w:style>
  <w:style w:type="paragraph" w:styleId="Odstavekseznama">
    <w:name w:val="List Paragraph"/>
    <w:basedOn w:val="Navaden"/>
    <w:uiPriority w:val="34"/>
    <w:semiHidden/>
    <w:rsid w:val="00A37660"/>
    <w:pPr>
      <w:ind w:left="72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A37660"/>
    <w:pPr>
      <w:numPr>
        <w:numId w:val="3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A37660"/>
    <w:pPr>
      <w:numPr>
        <w:numId w:val="4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A37660"/>
    <w:pPr>
      <w:numPr>
        <w:numId w:val="5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A37660"/>
    <w:pPr>
      <w:numPr>
        <w:numId w:val="6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A37660"/>
    <w:pPr>
      <w:numPr>
        <w:numId w:val="7"/>
      </w:numPr>
      <w:contextualSpacing/>
    </w:pPr>
  </w:style>
  <w:style w:type="paragraph" w:styleId="Oznaenseznam">
    <w:name w:val="List Bullet"/>
    <w:basedOn w:val="Navaden"/>
    <w:uiPriority w:val="99"/>
    <w:semiHidden/>
    <w:unhideWhenUsed/>
    <w:rsid w:val="00A37660"/>
    <w:pPr>
      <w:numPr>
        <w:numId w:val="8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A37660"/>
    <w:pPr>
      <w:numPr>
        <w:numId w:val="9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A37660"/>
    <w:pPr>
      <w:numPr>
        <w:numId w:val="10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A37660"/>
    <w:pPr>
      <w:numPr>
        <w:numId w:val="11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A37660"/>
    <w:pPr>
      <w:numPr>
        <w:numId w:val="12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A37660"/>
    <w:pPr>
      <w:numPr>
        <w:ilvl w:val="1"/>
      </w:numPr>
      <w:ind w:left="113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A37660"/>
    <w:rPr>
      <w:rFonts w:ascii="Calibri" w:hAnsi="Calibri" w:cs="Calibri"/>
      <w:b/>
      <w:color w:val="5A5A5A" w:themeColor="text1" w:themeTint="A5"/>
      <w:spacing w:val="15"/>
      <w:sz w:val="22"/>
      <w:szCs w:val="22"/>
    </w:rPr>
  </w:style>
  <w:style w:type="table" w:styleId="Tabelaklasina1">
    <w:name w:val="Table Classic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A37660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A37660"/>
    <w:pPr>
      <w:spacing w:after="0"/>
    </w:pPr>
  </w:style>
  <w:style w:type="paragraph" w:styleId="Makrobesedilo">
    <w:name w:val="macro"/>
    <w:link w:val="MakrobesediloZnak"/>
    <w:uiPriority w:val="99"/>
    <w:semiHidden/>
    <w:unhideWhenUsed/>
    <w:rsid w:val="00A376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 w:cs="Calibri"/>
      <w:b/>
      <w:color w:val="FFFFFF" w:themeColor="background1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A37660"/>
    <w:rPr>
      <w:rFonts w:ascii="Consolas" w:hAnsi="Consolas" w:cs="Calibri"/>
      <w:b/>
      <w:color w:val="FFFFFF" w:themeColor="background1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A37660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A3766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A37660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A37660"/>
    <w:pPr>
      <w:spacing w:after="0"/>
      <w:ind w:left="220" w:hanging="22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A37660"/>
    <w:pPr>
      <w:spacing w:before="120"/>
    </w:pPr>
    <w:rPr>
      <w:rFonts w:ascii="Calibri Light" w:eastAsiaTheme="majorEastAsia" w:hAnsi="Calibri Light" w:cs="Calibri Light"/>
      <w:bCs/>
      <w:sz w:val="24"/>
      <w:szCs w:val="24"/>
    </w:rPr>
  </w:style>
  <w:style w:type="character" w:styleId="Poudarek">
    <w:name w:val="Emphasis"/>
    <w:basedOn w:val="Privzetapisavaodstavka"/>
    <w:uiPriority w:val="20"/>
    <w:semiHidden/>
    <w:rsid w:val="00A37660"/>
    <w:rPr>
      <w:rFonts w:ascii="Calibri" w:hAnsi="Calibri" w:cs="Calibri"/>
      <w:i/>
      <w:iCs/>
    </w:rPr>
  </w:style>
  <w:style w:type="table" w:styleId="Barvniseznam">
    <w:name w:val="Colorful List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A37660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3766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7660"/>
    <w:rPr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7660"/>
    <w:rPr>
      <w:rFonts w:ascii="Calibri" w:hAnsi="Calibri" w:cs="Calibri"/>
      <w:b/>
      <w:bCs/>
      <w:color w:val="FFFFFF" w:themeColor="background1"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A37660"/>
    <w:rPr>
      <w:rFonts w:ascii="Calibri" w:hAnsi="Calibri" w:cs="Calibri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766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7660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paragraph" w:styleId="Naslovnaslovnika">
    <w:name w:val="envelope address"/>
    <w:basedOn w:val="Navaden"/>
    <w:uiPriority w:val="99"/>
    <w:semiHidden/>
    <w:unhideWhenUsed/>
    <w:rsid w:val="00A3766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kbesedila">
    <w:name w:val="Block Text"/>
    <w:basedOn w:val="Navaden"/>
    <w:uiPriority w:val="99"/>
    <w:semiHidden/>
    <w:unhideWhenUsed/>
    <w:rsid w:val="00A37660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3766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37660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37660"/>
    <w:rPr>
      <w:rFonts w:ascii="Calibri Light" w:eastAsiaTheme="majorEastAsia" w:hAnsi="Calibri Light" w:cs="Calibri Light"/>
      <w:b/>
      <w:i/>
      <w:iCs/>
      <w:color w:val="B35E06" w:themeColor="accent1" w:themeShade="BF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37660"/>
    <w:rPr>
      <w:rFonts w:ascii="Calibri Light" w:eastAsiaTheme="majorEastAsia" w:hAnsi="Calibri Light" w:cs="Calibri Light"/>
      <w:b/>
      <w:color w:val="B35E06" w:themeColor="accent1" w:themeShade="BF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37660"/>
    <w:rPr>
      <w:rFonts w:ascii="Calibri Light" w:eastAsiaTheme="majorEastAsia" w:hAnsi="Calibri Light" w:cs="Calibri Light"/>
      <w:b/>
      <w:color w:val="773F04" w:themeColor="accent1" w:themeShade="7F"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37660"/>
    <w:rPr>
      <w:rFonts w:ascii="Calibri Light" w:eastAsiaTheme="majorEastAsia" w:hAnsi="Calibri Light" w:cs="Calibri Light"/>
      <w:b/>
      <w:i/>
      <w:iCs/>
      <w:color w:val="773F04" w:themeColor="accent1" w:themeShade="7F"/>
      <w:sz w:val="22"/>
      <w:szCs w:val="22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37660"/>
    <w:rPr>
      <w:rFonts w:ascii="Calibri Light" w:eastAsiaTheme="majorEastAsia" w:hAnsi="Calibri Light" w:cs="Calibri Light"/>
      <w:b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37660"/>
    <w:rPr>
      <w:rFonts w:ascii="Calibri Light" w:eastAsiaTheme="majorEastAsia" w:hAnsi="Calibri Light" w:cs="Calibri Light"/>
      <w:b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A37660"/>
    <w:pPr>
      <w:numPr>
        <w:numId w:val="13"/>
      </w:numPr>
    </w:pPr>
  </w:style>
  <w:style w:type="table" w:customStyle="1" w:styleId="PlainTable1">
    <w:name w:val="Plain Table 1"/>
    <w:basedOn w:val="Navadnatabela"/>
    <w:uiPriority w:val="41"/>
    <w:rsid w:val="00A3766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avadnatabela"/>
    <w:uiPriority w:val="42"/>
    <w:rsid w:val="00A376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avadnatabela"/>
    <w:uiPriority w:val="43"/>
    <w:rsid w:val="00A376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avadnatabela"/>
    <w:uiPriority w:val="44"/>
    <w:rsid w:val="00A3766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avadnatabela"/>
    <w:uiPriority w:val="45"/>
    <w:rsid w:val="00A3766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A37660"/>
  </w:style>
  <w:style w:type="character" w:customStyle="1" w:styleId="DatumZnak">
    <w:name w:val="Datum Znak"/>
    <w:basedOn w:val="Privzetapisavaodstavka"/>
    <w:link w:val="Datum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character" w:styleId="Intenzivensklic">
    <w:name w:val="Intense Reference"/>
    <w:basedOn w:val="Privzetapisavaodstavka"/>
    <w:uiPriority w:val="32"/>
    <w:semiHidden/>
    <w:rsid w:val="00A37660"/>
    <w:rPr>
      <w:rFonts w:ascii="Calibri" w:hAnsi="Calibri" w:cs="Calibri"/>
      <w:b/>
      <w:bCs/>
      <w:smallCaps/>
      <w:color w:val="F07F09" w:themeColor="accent1"/>
      <w:spacing w:val="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A37660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A37660"/>
    <w:rPr>
      <w:rFonts w:ascii="Calibri" w:hAnsi="Calibri" w:cs="Calibri"/>
      <w:b/>
      <w:i/>
      <w:iCs/>
      <w:color w:val="F07F09" w:themeColor="accent1"/>
      <w:sz w:val="22"/>
      <w:szCs w:val="22"/>
    </w:rPr>
  </w:style>
  <w:style w:type="character" w:styleId="Intenzivenpoudarek">
    <w:name w:val="Intense Emphasis"/>
    <w:basedOn w:val="Privzetapisavaodstavka"/>
    <w:uiPriority w:val="21"/>
    <w:semiHidden/>
    <w:rsid w:val="00A37660"/>
    <w:rPr>
      <w:rFonts w:ascii="Calibri" w:hAnsi="Calibri" w:cs="Calibri"/>
      <w:i/>
      <w:iCs/>
      <w:color w:val="F07F09" w:themeColor="accent1"/>
    </w:rPr>
  </w:style>
  <w:style w:type="paragraph" w:styleId="Navadensplet">
    <w:name w:val="Normal (Web)"/>
    <w:basedOn w:val="Navaden"/>
    <w:uiPriority w:val="99"/>
    <w:semiHidden/>
    <w:unhideWhenUsed/>
    <w:rsid w:val="00A37660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rivzetapisavaodstavka"/>
    <w:uiPriority w:val="99"/>
    <w:semiHidden/>
    <w:unhideWhenUsed/>
    <w:rsid w:val="00A3766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37660"/>
    <w:rPr>
      <w:rFonts w:ascii="Calibri" w:hAnsi="Calibri" w:cs="Calibri"/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qFormat/>
    <w:rsid w:val="00A37660"/>
    <w:pPr>
      <w:spacing w:after="0" w:line="240" w:lineRule="auto"/>
      <w:contextualSpacing/>
    </w:pPr>
    <w:rPr>
      <w:rFonts w:ascii="Calibri Light" w:eastAsiaTheme="majorEastAsia" w:hAnsi="Calibri Light" w:cs="Calibri Light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37660"/>
    <w:rPr>
      <w:rFonts w:ascii="Calibri Light" w:eastAsiaTheme="majorEastAsia" w:hAnsi="Calibri Light" w:cs="Calibri Light"/>
      <w:b/>
      <w:spacing w:val="-10"/>
      <w:kern w:val="28"/>
      <w:sz w:val="56"/>
      <w:szCs w:val="5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A37660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A3766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3766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37660"/>
    <w:rPr>
      <w:rFonts w:ascii="Calibri" w:hAnsi="Calibri" w:cs="Calibri"/>
      <w:b/>
      <w:color w:val="FFFFFF" w:themeColor="background1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A3766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3766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A3766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A37660"/>
    <w:rPr>
      <w:rFonts w:ascii="Calibri" w:hAnsi="Calibri" w:cs="Calibri"/>
      <w:b/>
      <w:color w:val="FFFFFF" w:themeColor="background1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A37660"/>
    <w:pPr>
      <w:spacing w:after="16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A37660"/>
    <w:pPr>
      <w:spacing w:after="16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Navaden-zamik">
    <w:name w:val="Normal Indent"/>
    <w:basedOn w:val="Navaden"/>
    <w:uiPriority w:val="99"/>
    <w:semiHidden/>
    <w:unhideWhenUsed/>
    <w:rsid w:val="00A3766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A37660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sodobna">
    <w:name w:val="Table Contemporary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A376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customStyle="1" w:styleId="ListTable1Light">
    <w:name w:val="List Table 1 Light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Accent2">
    <w:name w:val="List Table 1 Light Accent 2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Accent3">
    <w:name w:val="List Table 1 Light Accent 3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Accent4">
    <w:name w:val="List Table 1 Light Accent 4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Accent5">
    <w:name w:val="List Table 1 Light Accent 5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Accent6">
    <w:name w:val="List Table 1 Light Accent 6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">
    <w:name w:val="List Table 2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Accent2">
    <w:name w:val="List Table 2 Accent 2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Accent3">
    <w:name w:val="List Table 2 Accent 3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Accent4">
    <w:name w:val="List Table 2 Accent 4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Accent5">
    <w:name w:val="List Table 2 Accent 5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Accent6">
    <w:name w:val="List Table 2 Accent 6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">
    <w:name w:val="List Table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Accent2">
    <w:name w:val="List Table 3 Accent 2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Accent3">
    <w:name w:val="List Table 3 Accent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Accent4">
    <w:name w:val="List Table 3 Accent 4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Accent5">
    <w:name w:val="List Table 3 Accent 5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Accent6">
    <w:name w:val="List Table 3 Accent 6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">
    <w:name w:val="List Table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Accent2">
    <w:name w:val="List Table 4 Accent 2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Accent3">
    <w:name w:val="List Table 4 Accent 3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Accent4">
    <w:name w:val="List Table 4 Accent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Accent5">
    <w:name w:val="List Table 4 Accent 5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Accent6">
    <w:name w:val="List Table 4 Accent 6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">
    <w:name w:val="List Table 5 Dark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avadnatabela"/>
    <w:uiPriority w:val="51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avadnatabela"/>
    <w:uiPriority w:val="51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rfulAccent2">
    <w:name w:val="List Table 6 Colorful Accent 2"/>
    <w:basedOn w:val="Navadnatabela"/>
    <w:uiPriority w:val="51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rfulAccent3">
    <w:name w:val="List Table 6 Colorful Accent 3"/>
    <w:basedOn w:val="Navadnatabela"/>
    <w:uiPriority w:val="51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rfulAccent4">
    <w:name w:val="List Table 6 Colorful Accent 4"/>
    <w:basedOn w:val="Navadnatabela"/>
    <w:uiPriority w:val="51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rfulAccent5">
    <w:name w:val="List Table 6 Colorful Accent 5"/>
    <w:basedOn w:val="Navadnatabela"/>
    <w:uiPriority w:val="51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rfulAccent6">
    <w:name w:val="List Table 6 Colorful Accent 6"/>
    <w:basedOn w:val="Navadnatabela"/>
    <w:uiPriority w:val="51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rful">
    <w:name w:val="List Table 7 Colorful"/>
    <w:basedOn w:val="Navadnatabela"/>
    <w:uiPriority w:val="52"/>
    <w:rsid w:val="00A3766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avadnatabela"/>
    <w:uiPriority w:val="52"/>
    <w:rsid w:val="00A37660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avadnatabela"/>
    <w:uiPriority w:val="52"/>
    <w:rsid w:val="00A37660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avadnatabela"/>
    <w:uiPriority w:val="52"/>
    <w:rsid w:val="00A37660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avadnatabela"/>
    <w:uiPriority w:val="52"/>
    <w:rsid w:val="00A37660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avadnatabela"/>
    <w:uiPriority w:val="52"/>
    <w:rsid w:val="00A37660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avadnatabela"/>
    <w:uiPriority w:val="52"/>
    <w:rsid w:val="00A37660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A37660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A3766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stolpci1">
    <w:name w:val="Table Columns 1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A37660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A37660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avaden"/>
    <w:link w:val="PodpisZnak"/>
    <w:uiPriority w:val="99"/>
    <w:semiHidden/>
    <w:unhideWhenUsed/>
    <w:rsid w:val="00A37660"/>
    <w:pPr>
      <w:spacing w:after="0" w:line="240" w:lineRule="auto"/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preprosta1">
    <w:name w:val="Table Simple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A37660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A37660"/>
    <w:rPr>
      <w:rFonts w:ascii="Calibri Light" w:eastAsiaTheme="majorEastAsia" w:hAnsi="Calibri Light" w:cs="Calibri Light"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376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A37660"/>
    <w:rPr>
      <w:rFonts w:ascii="Consolas" w:hAnsi="Consolas" w:cs="Calibri"/>
      <w:b/>
      <w:color w:val="FFFFFF" w:themeColor="background1"/>
      <w:sz w:val="21"/>
      <w:szCs w:val="21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A37660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mrea1">
    <w:name w:val="Table Grid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avadnatabela"/>
    <w:uiPriority w:val="40"/>
    <w:rsid w:val="00A3766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Accent2">
    <w:name w:val="Grid Table 2 Accent 2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Accent3">
    <w:name w:val="Grid Table 2 Accent 3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Accent4">
    <w:name w:val="Grid Table 2 Accent 4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Accent5">
    <w:name w:val="Grid Table 2 Accent 5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Accent6">
    <w:name w:val="Grid Table 2 Accent 6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">
    <w:name w:val="Grid Table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Accent2">
    <w:name w:val="Grid Table 3 Accent 2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Accent3">
    <w:name w:val="Grid Table 3 Accent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Accent4">
    <w:name w:val="Grid Table 3 Accent 4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Accent5">
    <w:name w:val="Grid Table 3 Accent 5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Accent6">
    <w:name w:val="Grid Table 3 Accent 6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">
    <w:name w:val="Grid Table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Accent2">
    <w:name w:val="Grid Table 4 Accent 2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Accent3">
    <w:name w:val="Grid Table 4 Accent 3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Accent4">
    <w:name w:val="Grid Table 4 Accent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Accent5">
    <w:name w:val="Grid Table 4 Accent 5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Accent6">
    <w:name w:val="Grid Table 4 Accent 6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">
    <w:name w:val="Grid Table 5 Dark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Accent2">
    <w:name w:val="Grid Table 5 Dark Accent 2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Accent3">
    <w:name w:val="Grid Table 5 Dark Accent 3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Accent4">
    <w:name w:val="Grid Table 5 Dark Accent 4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Accent5">
    <w:name w:val="Grid Table 5 Dark Accent 5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Accent6">
    <w:name w:val="Grid Table 5 Dark Accent 6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rful">
    <w:name w:val="Grid Table 6 Colorful"/>
    <w:basedOn w:val="Navadnatabela"/>
    <w:uiPriority w:val="51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avadnatabela"/>
    <w:uiPriority w:val="51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rfulAccent2">
    <w:name w:val="Grid Table 6 Colorful Accent 2"/>
    <w:basedOn w:val="Navadnatabela"/>
    <w:uiPriority w:val="51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rfulAccent3">
    <w:name w:val="Grid Table 6 Colorful Accent 3"/>
    <w:basedOn w:val="Navadnatabela"/>
    <w:uiPriority w:val="51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rfulAccent4">
    <w:name w:val="Grid Table 6 Colorful Accent 4"/>
    <w:basedOn w:val="Navadnatabela"/>
    <w:uiPriority w:val="51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rfulAccent5">
    <w:name w:val="Grid Table 6 Colorful Accent 5"/>
    <w:basedOn w:val="Navadnatabela"/>
    <w:uiPriority w:val="51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rfulAccent6">
    <w:name w:val="Grid Table 6 Colorful Accent 6"/>
    <w:basedOn w:val="Navadnatabela"/>
    <w:uiPriority w:val="51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rful">
    <w:name w:val="Grid Table 7 Colorful"/>
    <w:basedOn w:val="Navadnatabela"/>
    <w:uiPriority w:val="52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avadnatabela"/>
    <w:uiPriority w:val="52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rfulAccent2">
    <w:name w:val="Grid Table 7 Colorful Accent 2"/>
    <w:basedOn w:val="Navadnatabela"/>
    <w:uiPriority w:val="52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rfulAccent3">
    <w:name w:val="Grid Table 7 Colorful Accent 3"/>
    <w:basedOn w:val="Navadnatabela"/>
    <w:uiPriority w:val="52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rfulAccent4">
    <w:name w:val="Grid Table 7 Colorful Accent 4"/>
    <w:basedOn w:val="Navadnatabela"/>
    <w:uiPriority w:val="52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rfulAccent5">
    <w:name w:val="Grid Table 7 Colorful Accent 5"/>
    <w:basedOn w:val="Navadnatabela"/>
    <w:uiPriority w:val="52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rfulAccent6">
    <w:name w:val="Grid Table 7 Colorful Accent 6"/>
    <w:basedOn w:val="Navadnatabela"/>
    <w:uiPriority w:val="52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A3766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3766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A3766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A37660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semiHidden/>
    <w:rsid w:val="00A37660"/>
    <w:rPr>
      <w:rFonts w:ascii="Calibri" w:hAnsi="Calibri" w:cs="Calibri"/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A37660"/>
    <w:rPr>
      <w:rFonts w:ascii="Calibri" w:hAnsi="Calibri" w:cs="Calibri"/>
      <w:color w:val="B26B0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A37660"/>
    <w:rPr>
      <w:rFonts w:ascii="Calibri" w:hAnsi="Calibri" w:cs="Calibri"/>
      <w:color w:val="6B9F25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A37660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20459"/>
    <w:pPr>
      <w:spacing w:after="160" w:line="259" w:lineRule="auto"/>
      <w:ind w:left="113" w:right="113"/>
    </w:pPr>
    <w:rPr>
      <w:rFonts w:ascii="Calibri" w:hAnsi="Calibri" w:cs="Calibri"/>
      <w:b/>
      <w:color w:val="FFFFFF" w:themeColor="background1"/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A95"/>
    <w:pPr>
      <w:keepNext/>
      <w:keepLines/>
      <w:pBdr>
        <w:bottom w:val="single" w:sz="4" w:space="2" w:color="9F2936" w:themeColor="accent2"/>
      </w:pBdr>
      <w:spacing w:before="60" w:after="120" w:line="460" w:lineRule="exact"/>
      <w:contextualSpacing/>
      <w:jc w:val="center"/>
      <w:outlineLvl w:val="0"/>
    </w:pPr>
    <w:rPr>
      <w:rFonts w:eastAsiaTheme="majorEastAsia"/>
      <w:caps/>
      <w:noProof/>
      <w:sz w:val="44"/>
      <w:szCs w:val="40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7660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B35E0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37660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773F04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37660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B35E0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37660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B35E0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37660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773F04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37660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773F04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37660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37660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97A95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37660"/>
    <w:rPr>
      <w:rFonts w:ascii="Calibri Light" w:eastAsiaTheme="majorEastAsia" w:hAnsi="Calibri Light" w:cs="Calibri Light"/>
      <w:b/>
      <w:color w:val="773F04" w:themeColor="accent1" w:themeShade="7F"/>
    </w:rPr>
  </w:style>
  <w:style w:type="paragraph" w:styleId="Revizija">
    <w:name w:val="Revision"/>
    <w:hidden/>
    <w:uiPriority w:val="99"/>
    <w:semiHidden/>
    <w:rsid w:val="00A37660"/>
    <w:rPr>
      <w:sz w:val="22"/>
      <w:szCs w:val="2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7660"/>
    <w:rPr>
      <w:rFonts w:ascii="Calibri Light" w:eastAsiaTheme="majorEastAsia" w:hAnsi="Calibri Light" w:cs="Calibri Light"/>
      <w:b/>
      <w:color w:val="B35E06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A37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A3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A3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character" w:styleId="Besediloograde">
    <w:name w:val="Placeholder Text"/>
    <w:basedOn w:val="Privzetapisavaodstavka"/>
    <w:uiPriority w:val="99"/>
    <w:semiHidden/>
    <w:rsid w:val="00A37660"/>
    <w:rPr>
      <w:rFonts w:ascii="Calibri" w:hAnsi="Calibri" w:cs="Calibri"/>
      <w:color w:val="808080"/>
    </w:rPr>
  </w:style>
  <w:style w:type="paragraph" w:customStyle="1" w:styleId="Podatkizastik">
    <w:name w:val="Podatki za stik"/>
    <w:basedOn w:val="Navaden"/>
    <w:qFormat/>
    <w:rsid w:val="00A37660"/>
    <w:pPr>
      <w:spacing w:before="480" w:after="0"/>
      <w:contextualSpacing/>
      <w:jc w:val="center"/>
    </w:pPr>
    <w:rPr>
      <w:b w:val="0"/>
      <w:caps/>
      <w:sz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37660"/>
    <w:pPr>
      <w:spacing w:after="240" w:line="240" w:lineRule="auto"/>
      <w:ind w:left="864" w:right="900"/>
      <w:jc w:val="center"/>
    </w:pPr>
    <w:rPr>
      <w:rFonts w:ascii="Calibri Light" w:hAnsi="Calibri Light" w:cs="Calibri Light"/>
      <w:iCs/>
      <w:caps/>
      <w:sz w:val="36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A37660"/>
    <w:rPr>
      <w:rFonts w:ascii="Calibri Light" w:hAnsi="Calibri Light" w:cs="Calibri Light"/>
      <w:b/>
      <w:iCs/>
      <w:caps/>
      <w:color w:val="FFFFFF" w:themeColor="background1"/>
      <w:sz w:val="36"/>
    </w:rPr>
  </w:style>
  <w:style w:type="paragraph" w:customStyle="1" w:styleId="Imeelementa">
    <w:name w:val="Ime elementa"/>
    <w:basedOn w:val="Navaden"/>
    <w:qFormat/>
    <w:rsid w:val="00A37660"/>
    <w:pPr>
      <w:spacing w:after="0" w:line="240" w:lineRule="auto"/>
    </w:pPr>
    <w:rPr>
      <w:caps/>
    </w:rPr>
  </w:style>
  <w:style w:type="paragraph" w:styleId="Brezrazmikov">
    <w:name w:val="No Spacing"/>
    <w:uiPriority w:val="1"/>
    <w:qFormat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customStyle="1" w:styleId="Opiselementa">
    <w:name w:val="Opis elementa"/>
    <w:basedOn w:val="Navaden"/>
    <w:qFormat/>
    <w:rsid w:val="00A37660"/>
    <w:pPr>
      <w:spacing w:after="0" w:line="240" w:lineRule="auto"/>
    </w:pPr>
    <w:rPr>
      <w:b w:val="0"/>
    </w:rPr>
  </w:style>
  <w:style w:type="paragraph" w:customStyle="1" w:styleId="Cenaelementa">
    <w:name w:val="Cena elementa"/>
    <w:basedOn w:val="Navaden"/>
    <w:qFormat/>
    <w:rsid w:val="00A37660"/>
    <w:pPr>
      <w:spacing w:after="0" w:line="240" w:lineRule="auto"/>
      <w:jc w:val="right"/>
    </w:pPr>
    <w:rPr>
      <w:b w:val="0"/>
    </w:rPr>
  </w:style>
  <w:style w:type="paragraph" w:styleId="Napis">
    <w:name w:val="caption"/>
    <w:basedOn w:val="Navaden"/>
    <w:next w:val="Navaden"/>
    <w:uiPriority w:val="35"/>
    <w:qFormat/>
    <w:rsid w:val="00A37660"/>
    <w:pPr>
      <w:spacing w:after="200" w:line="240" w:lineRule="auto"/>
    </w:pPr>
    <w:rPr>
      <w:b w:val="0"/>
      <w:iCs/>
      <w:sz w:val="16"/>
      <w:szCs w:val="18"/>
    </w:rPr>
  </w:style>
  <w:style w:type="character" w:customStyle="1" w:styleId="Mention">
    <w:name w:val="Mention"/>
    <w:basedOn w:val="Privzetapisavaodstavka"/>
    <w:uiPriority w:val="99"/>
    <w:semiHidden/>
    <w:unhideWhenUsed/>
    <w:rsid w:val="00A3766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A37660"/>
    <w:pPr>
      <w:numPr>
        <w:numId w:val="1"/>
      </w:numPr>
    </w:pPr>
  </w:style>
  <w:style w:type="numbering" w:styleId="1ai">
    <w:name w:val="Outline List 1"/>
    <w:basedOn w:val="Brezseznama"/>
    <w:uiPriority w:val="99"/>
    <w:semiHidden/>
    <w:unhideWhenUsed/>
    <w:rsid w:val="00A37660"/>
    <w:pPr>
      <w:numPr>
        <w:numId w:val="2"/>
      </w:numPr>
    </w:pPr>
  </w:style>
  <w:style w:type="character" w:styleId="KodaHTML">
    <w:name w:val="HTML Code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A37660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A37660"/>
    <w:rPr>
      <w:rFonts w:ascii="Calibri" w:hAnsi="Calibri" w:cs="Calibri"/>
      <w:b/>
      <w:i/>
      <w:iCs/>
      <w:color w:val="FFFFFF" w:themeColor="background1"/>
      <w:sz w:val="22"/>
      <w:szCs w:val="22"/>
    </w:rPr>
  </w:style>
  <w:style w:type="character" w:styleId="DefinicijaHTML">
    <w:name w:val="HTML Definition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A3766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A3766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A3766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A37660"/>
    <w:rPr>
      <w:rFonts w:ascii="Consolas" w:hAnsi="Consolas" w:cs="Calibri"/>
      <w:b/>
      <w:color w:val="FFFFFF" w:themeColor="background1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A3766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A37660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A37660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A37660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A37660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A37660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A37660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A37660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A37660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37660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rFonts w:ascii="Calibri Light" w:hAnsi="Calibri Light" w:cs="Calibri Light"/>
      <w:caps w:val="0"/>
      <w:noProof w:val="0"/>
      <w:color w:val="B35E06" w:themeColor="accent1" w:themeShade="BF"/>
      <w:sz w:val="32"/>
      <w:szCs w:val="32"/>
      <w:lang w:eastAsia="ja-JP"/>
    </w:rPr>
  </w:style>
  <w:style w:type="character" w:styleId="Neensklic">
    <w:name w:val="Subtle Reference"/>
    <w:basedOn w:val="Privzetapisavaodstavka"/>
    <w:uiPriority w:val="31"/>
    <w:semiHidden/>
    <w:rsid w:val="00A3766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rsid w:val="00A3766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A37660"/>
  </w:style>
  <w:style w:type="character" w:styleId="Naslovknjige">
    <w:name w:val="Book Title"/>
    <w:basedOn w:val="Privzetapisavaodstavka"/>
    <w:uiPriority w:val="33"/>
    <w:semiHidden/>
    <w:rsid w:val="00A3766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ivzetapisavaodstavka"/>
    <w:uiPriority w:val="99"/>
    <w:semiHidden/>
    <w:unhideWhenUsed/>
    <w:rsid w:val="00A3766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A376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A37660"/>
    <w:rPr>
      <w:rFonts w:ascii="Calibri Light" w:eastAsiaTheme="majorEastAsia" w:hAnsi="Calibri Light" w:cs="Calibri Light"/>
      <w:b/>
      <w:color w:val="FFFFFF" w:themeColor="background1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A3766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A3766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A3766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A3766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A3766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A3766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A3766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A3766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A3766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A37660"/>
    <w:pPr>
      <w:spacing w:after="120"/>
      <w:ind w:left="1800"/>
      <w:contextualSpacing/>
    </w:pPr>
  </w:style>
  <w:style w:type="paragraph" w:styleId="Odstavekseznama">
    <w:name w:val="List Paragraph"/>
    <w:basedOn w:val="Navaden"/>
    <w:uiPriority w:val="34"/>
    <w:semiHidden/>
    <w:rsid w:val="00A37660"/>
    <w:pPr>
      <w:ind w:left="72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A37660"/>
    <w:pPr>
      <w:numPr>
        <w:numId w:val="3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A37660"/>
    <w:pPr>
      <w:numPr>
        <w:numId w:val="4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A37660"/>
    <w:pPr>
      <w:numPr>
        <w:numId w:val="5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A37660"/>
    <w:pPr>
      <w:numPr>
        <w:numId w:val="6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A37660"/>
    <w:pPr>
      <w:numPr>
        <w:numId w:val="7"/>
      </w:numPr>
      <w:contextualSpacing/>
    </w:pPr>
  </w:style>
  <w:style w:type="paragraph" w:styleId="Oznaenseznam">
    <w:name w:val="List Bullet"/>
    <w:basedOn w:val="Navaden"/>
    <w:uiPriority w:val="99"/>
    <w:semiHidden/>
    <w:unhideWhenUsed/>
    <w:rsid w:val="00A37660"/>
    <w:pPr>
      <w:numPr>
        <w:numId w:val="8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A37660"/>
    <w:pPr>
      <w:numPr>
        <w:numId w:val="9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A37660"/>
    <w:pPr>
      <w:numPr>
        <w:numId w:val="10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A37660"/>
    <w:pPr>
      <w:numPr>
        <w:numId w:val="11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A37660"/>
    <w:pPr>
      <w:numPr>
        <w:numId w:val="12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A37660"/>
    <w:pPr>
      <w:numPr>
        <w:ilvl w:val="1"/>
      </w:numPr>
      <w:ind w:left="113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A37660"/>
    <w:rPr>
      <w:rFonts w:ascii="Calibri" w:hAnsi="Calibri" w:cs="Calibri"/>
      <w:b/>
      <w:color w:val="5A5A5A" w:themeColor="text1" w:themeTint="A5"/>
      <w:spacing w:val="15"/>
      <w:sz w:val="22"/>
      <w:szCs w:val="22"/>
    </w:rPr>
  </w:style>
  <w:style w:type="table" w:styleId="Tabelaklasina1">
    <w:name w:val="Table Classic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A37660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A37660"/>
    <w:pPr>
      <w:spacing w:after="0"/>
    </w:pPr>
  </w:style>
  <w:style w:type="paragraph" w:styleId="Makrobesedilo">
    <w:name w:val="macro"/>
    <w:link w:val="MakrobesediloZnak"/>
    <w:uiPriority w:val="99"/>
    <w:semiHidden/>
    <w:unhideWhenUsed/>
    <w:rsid w:val="00A376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 w:cs="Calibri"/>
      <w:b/>
      <w:color w:val="FFFFFF" w:themeColor="background1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A37660"/>
    <w:rPr>
      <w:rFonts w:ascii="Consolas" w:hAnsi="Consolas" w:cs="Calibri"/>
      <w:b/>
      <w:color w:val="FFFFFF" w:themeColor="background1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A37660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A3766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A37660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A37660"/>
    <w:pPr>
      <w:spacing w:after="0"/>
      <w:ind w:left="220" w:hanging="22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A37660"/>
    <w:pPr>
      <w:spacing w:before="120"/>
    </w:pPr>
    <w:rPr>
      <w:rFonts w:ascii="Calibri Light" w:eastAsiaTheme="majorEastAsia" w:hAnsi="Calibri Light" w:cs="Calibri Light"/>
      <w:bCs/>
      <w:sz w:val="24"/>
      <w:szCs w:val="24"/>
    </w:rPr>
  </w:style>
  <w:style w:type="character" w:styleId="Poudarek">
    <w:name w:val="Emphasis"/>
    <w:basedOn w:val="Privzetapisavaodstavka"/>
    <w:uiPriority w:val="20"/>
    <w:semiHidden/>
    <w:rsid w:val="00A37660"/>
    <w:rPr>
      <w:rFonts w:ascii="Calibri" w:hAnsi="Calibri" w:cs="Calibri"/>
      <w:i/>
      <w:iCs/>
    </w:rPr>
  </w:style>
  <w:style w:type="table" w:styleId="Barvniseznam">
    <w:name w:val="Colorful List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A37660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3766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7660"/>
    <w:rPr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7660"/>
    <w:rPr>
      <w:rFonts w:ascii="Calibri" w:hAnsi="Calibri" w:cs="Calibri"/>
      <w:b/>
      <w:bCs/>
      <w:color w:val="FFFFFF" w:themeColor="background1"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A37660"/>
    <w:rPr>
      <w:rFonts w:ascii="Calibri" w:hAnsi="Calibri" w:cs="Calibri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766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7660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paragraph" w:styleId="Naslovnaslovnika">
    <w:name w:val="envelope address"/>
    <w:basedOn w:val="Navaden"/>
    <w:uiPriority w:val="99"/>
    <w:semiHidden/>
    <w:unhideWhenUsed/>
    <w:rsid w:val="00A3766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kbesedila">
    <w:name w:val="Block Text"/>
    <w:basedOn w:val="Navaden"/>
    <w:uiPriority w:val="99"/>
    <w:semiHidden/>
    <w:unhideWhenUsed/>
    <w:rsid w:val="00A37660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3766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37660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37660"/>
    <w:rPr>
      <w:rFonts w:ascii="Calibri Light" w:eastAsiaTheme="majorEastAsia" w:hAnsi="Calibri Light" w:cs="Calibri Light"/>
      <w:b/>
      <w:i/>
      <w:iCs/>
      <w:color w:val="B35E06" w:themeColor="accent1" w:themeShade="BF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37660"/>
    <w:rPr>
      <w:rFonts w:ascii="Calibri Light" w:eastAsiaTheme="majorEastAsia" w:hAnsi="Calibri Light" w:cs="Calibri Light"/>
      <w:b/>
      <w:color w:val="B35E06" w:themeColor="accent1" w:themeShade="BF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37660"/>
    <w:rPr>
      <w:rFonts w:ascii="Calibri Light" w:eastAsiaTheme="majorEastAsia" w:hAnsi="Calibri Light" w:cs="Calibri Light"/>
      <w:b/>
      <w:color w:val="773F04" w:themeColor="accent1" w:themeShade="7F"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37660"/>
    <w:rPr>
      <w:rFonts w:ascii="Calibri Light" w:eastAsiaTheme="majorEastAsia" w:hAnsi="Calibri Light" w:cs="Calibri Light"/>
      <w:b/>
      <w:i/>
      <w:iCs/>
      <w:color w:val="773F04" w:themeColor="accent1" w:themeShade="7F"/>
      <w:sz w:val="22"/>
      <w:szCs w:val="22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37660"/>
    <w:rPr>
      <w:rFonts w:ascii="Calibri Light" w:eastAsiaTheme="majorEastAsia" w:hAnsi="Calibri Light" w:cs="Calibri Light"/>
      <w:b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37660"/>
    <w:rPr>
      <w:rFonts w:ascii="Calibri Light" w:eastAsiaTheme="majorEastAsia" w:hAnsi="Calibri Light" w:cs="Calibri Light"/>
      <w:b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A37660"/>
    <w:pPr>
      <w:numPr>
        <w:numId w:val="13"/>
      </w:numPr>
    </w:pPr>
  </w:style>
  <w:style w:type="table" w:customStyle="1" w:styleId="PlainTable1">
    <w:name w:val="Plain Table 1"/>
    <w:basedOn w:val="Navadnatabela"/>
    <w:uiPriority w:val="41"/>
    <w:rsid w:val="00A3766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avadnatabela"/>
    <w:uiPriority w:val="42"/>
    <w:rsid w:val="00A376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avadnatabela"/>
    <w:uiPriority w:val="43"/>
    <w:rsid w:val="00A376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avadnatabela"/>
    <w:uiPriority w:val="44"/>
    <w:rsid w:val="00A3766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avadnatabela"/>
    <w:uiPriority w:val="45"/>
    <w:rsid w:val="00A3766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A37660"/>
  </w:style>
  <w:style w:type="character" w:customStyle="1" w:styleId="DatumZnak">
    <w:name w:val="Datum Znak"/>
    <w:basedOn w:val="Privzetapisavaodstavka"/>
    <w:link w:val="Datum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character" w:styleId="Intenzivensklic">
    <w:name w:val="Intense Reference"/>
    <w:basedOn w:val="Privzetapisavaodstavka"/>
    <w:uiPriority w:val="32"/>
    <w:semiHidden/>
    <w:rsid w:val="00A37660"/>
    <w:rPr>
      <w:rFonts w:ascii="Calibri" w:hAnsi="Calibri" w:cs="Calibri"/>
      <w:b/>
      <w:bCs/>
      <w:smallCaps/>
      <w:color w:val="F07F09" w:themeColor="accent1"/>
      <w:spacing w:val="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A37660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A37660"/>
    <w:rPr>
      <w:rFonts w:ascii="Calibri" w:hAnsi="Calibri" w:cs="Calibri"/>
      <w:b/>
      <w:i/>
      <w:iCs/>
      <w:color w:val="F07F09" w:themeColor="accent1"/>
      <w:sz w:val="22"/>
      <w:szCs w:val="22"/>
    </w:rPr>
  </w:style>
  <w:style w:type="character" w:styleId="Intenzivenpoudarek">
    <w:name w:val="Intense Emphasis"/>
    <w:basedOn w:val="Privzetapisavaodstavka"/>
    <w:uiPriority w:val="21"/>
    <w:semiHidden/>
    <w:rsid w:val="00A37660"/>
    <w:rPr>
      <w:rFonts w:ascii="Calibri" w:hAnsi="Calibri" w:cs="Calibri"/>
      <w:i/>
      <w:iCs/>
      <w:color w:val="F07F09" w:themeColor="accent1"/>
    </w:rPr>
  </w:style>
  <w:style w:type="paragraph" w:styleId="Navadensplet">
    <w:name w:val="Normal (Web)"/>
    <w:basedOn w:val="Navaden"/>
    <w:uiPriority w:val="99"/>
    <w:semiHidden/>
    <w:unhideWhenUsed/>
    <w:rsid w:val="00A37660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rivzetapisavaodstavka"/>
    <w:uiPriority w:val="99"/>
    <w:semiHidden/>
    <w:unhideWhenUsed/>
    <w:rsid w:val="00A3766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37660"/>
    <w:rPr>
      <w:rFonts w:ascii="Calibri" w:hAnsi="Calibri" w:cs="Calibri"/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qFormat/>
    <w:rsid w:val="00A37660"/>
    <w:pPr>
      <w:spacing w:after="0" w:line="240" w:lineRule="auto"/>
      <w:contextualSpacing/>
    </w:pPr>
    <w:rPr>
      <w:rFonts w:ascii="Calibri Light" w:eastAsiaTheme="majorEastAsia" w:hAnsi="Calibri Light" w:cs="Calibri Light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37660"/>
    <w:rPr>
      <w:rFonts w:ascii="Calibri Light" w:eastAsiaTheme="majorEastAsia" w:hAnsi="Calibri Light" w:cs="Calibri Light"/>
      <w:b/>
      <w:spacing w:val="-10"/>
      <w:kern w:val="28"/>
      <w:sz w:val="56"/>
      <w:szCs w:val="5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A37660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A3766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3766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37660"/>
    <w:rPr>
      <w:rFonts w:ascii="Calibri" w:hAnsi="Calibri" w:cs="Calibri"/>
      <w:b/>
      <w:color w:val="FFFFFF" w:themeColor="background1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A3766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3766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A3766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A37660"/>
    <w:rPr>
      <w:rFonts w:ascii="Calibri" w:hAnsi="Calibri" w:cs="Calibri"/>
      <w:b/>
      <w:color w:val="FFFFFF" w:themeColor="background1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A37660"/>
    <w:pPr>
      <w:spacing w:after="16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A37660"/>
    <w:pPr>
      <w:spacing w:after="16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Navaden-zamik">
    <w:name w:val="Normal Indent"/>
    <w:basedOn w:val="Navaden"/>
    <w:uiPriority w:val="99"/>
    <w:semiHidden/>
    <w:unhideWhenUsed/>
    <w:rsid w:val="00A3766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A37660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sodobna">
    <w:name w:val="Table Contemporary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A376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customStyle="1" w:styleId="ListTable1Light">
    <w:name w:val="List Table 1 Light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Accent2">
    <w:name w:val="List Table 1 Light Accent 2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Accent3">
    <w:name w:val="List Table 1 Light Accent 3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Accent4">
    <w:name w:val="List Table 1 Light Accent 4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Accent5">
    <w:name w:val="List Table 1 Light Accent 5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Accent6">
    <w:name w:val="List Table 1 Light Accent 6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">
    <w:name w:val="List Table 2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Accent2">
    <w:name w:val="List Table 2 Accent 2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Accent3">
    <w:name w:val="List Table 2 Accent 3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Accent4">
    <w:name w:val="List Table 2 Accent 4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Accent5">
    <w:name w:val="List Table 2 Accent 5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Accent6">
    <w:name w:val="List Table 2 Accent 6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">
    <w:name w:val="List Table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Accent2">
    <w:name w:val="List Table 3 Accent 2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Accent3">
    <w:name w:val="List Table 3 Accent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Accent4">
    <w:name w:val="List Table 3 Accent 4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Accent5">
    <w:name w:val="List Table 3 Accent 5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Accent6">
    <w:name w:val="List Table 3 Accent 6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">
    <w:name w:val="List Table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Accent2">
    <w:name w:val="List Table 4 Accent 2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Accent3">
    <w:name w:val="List Table 4 Accent 3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Accent4">
    <w:name w:val="List Table 4 Accent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Accent5">
    <w:name w:val="List Table 4 Accent 5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Accent6">
    <w:name w:val="List Table 4 Accent 6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">
    <w:name w:val="List Table 5 Dark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avadnatabela"/>
    <w:uiPriority w:val="51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avadnatabela"/>
    <w:uiPriority w:val="51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rfulAccent2">
    <w:name w:val="List Table 6 Colorful Accent 2"/>
    <w:basedOn w:val="Navadnatabela"/>
    <w:uiPriority w:val="51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rfulAccent3">
    <w:name w:val="List Table 6 Colorful Accent 3"/>
    <w:basedOn w:val="Navadnatabela"/>
    <w:uiPriority w:val="51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rfulAccent4">
    <w:name w:val="List Table 6 Colorful Accent 4"/>
    <w:basedOn w:val="Navadnatabela"/>
    <w:uiPriority w:val="51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rfulAccent5">
    <w:name w:val="List Table 6 Colorful Accent 5"/>
    <w:basedOn w:val="Navadnatabela"/>
    <w:uiPriority w:val="51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rfulAccent6">
    <w:name w:val="List Table 6 Colorful Accent 6"/>
    <w:basedOn w:val="Navadnatabela"/>
    <w:uiPriority w:val="51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rful">
    <w:name w:val="List Table 7 Colorful"/>
    <w:basedOn w:val="Navadnatabela"/>
    <w:uiPriority w:val="52"/>
    <w:rsid w:val="00A3766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avadnatabela"/>
    <w:uiPriority w:val="52"/>
    <w:rsid w:val="00A37660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avadnatabela"/>
    <w:uiPriority w:val="52"/>
    <w:rsid w:val="00A37660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avadnatabela"/>
    <w:uiPriority w:val="52"/>
    <w:rsid w:val="00A37660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avadnatabela"/>
    <w:uiPriority w:val="52"/>
    <w:rsid w:val="00A37660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avadnatabela"/>
    <w:uiPriority w:val="52"/>
    <w:rsid w:val="00A37660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avadnatabela"/>
    <w:uiPriority w:val="52"/>
    <w:rsid w:val="00A37660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A37660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A3766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stolpci1">
    <w:name w:val="Table Columns 1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A37660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A37660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avaden"/>
    <w:link w:val="PodpisZnak"/>
    <w:uiPriority w:val="99"/>
    <w:semiHidden/>
    <w:unhideWhenUsed/>
    <w:rsid w:val="00A37660"/>
    <w:pPr>
      <w:spacing w:after="0" w:line="240" w:lineRule="auto"/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preprosta1">
    <w:name w:val="Table Simple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A37660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A37660"/>
    <w:rPr>
      <w:rFonts w:ascii="Calibri Light" w:eastAsiaTheme="majorEastAsia" w:hAnsi="Calibri Light" w:cs="Calibri Light"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376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A37660"/>
    <w:rPr>
      <w:rFonts w:ascii="Consolas" w:hAnsi="Consolas" w:cs="Calibri"/>
      <w:b/>
      <w:color w:val="FFFFFF" w:themeColor="background1"/>
      <w:sz w:val="21"/>
      <w:szCs w:val="21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A37660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mrea1">
    <w:name w:val="Table Grid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avadnatabela"/>
    <w:uiPriority w:val="40"/>
    <w:rsid w:val="00A3766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Accent2">
    <w:name w:val="Grid Table 2 Accent 2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Accent3">
    <w:name w:val="Grid Table 2 Accent 3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Accent4">
    <w:name w:val="Grid Table 2 Accent 4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Accent5">
    <w:name w:val="Grid Table 2 Accent 5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Accent6">
    <w:name w:val="Grid Table 2 Accent 6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">
    <w:name w:val="Grid Table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Accent2">
    <w:name w:val="Grid Table 3 Accent 2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Accent3">
    <w:name w:val="Grid Table 3 Accent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Accent4">
    <w:name w:val="Grid Table 3 Accent 4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Accent5">
    <w:name w:val="Grid Table 3 Accent 5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Accent6">
    <w:name w:val="Grid Table 3 Accent 6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">
    <w:name w:val="Grid Table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Accent2">
    <w:name w:val="Grid Table 4 Accent 2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Accent3">
    <w:name w:val="Grid Table 4 Accent 3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Accent4">
    <w:name w:val="Grid Table 4 Accent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Accent5">
    <w:name w:val="Grid Table 4 Accent 5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Accent6">
    <w:name w:val="Grid Table 4 Accent 6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">
    <w:name w:val="Grid Table 5 Dark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Accent2">
    <w:name w:val="Grid Table 5 Dark Accent 2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Accent3">
    <w:name w:val="Grid Table 5 Dark Accent 3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Accent4">
    <w:name w:val="Grid Table 5 Dark Accent 4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Accent5">
    <w:name w:val="Grid Table 5 Dark Accent 5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Accent6">
    <w:name w:val="Grid Table 5 Dark Accent 6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rful">
    <w:name w:val="Grid Table 6 Colorful"/>
    <w:basedOn w:val="Navadnatabela"/>
    <w:uiPriority w:val="51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avadnatabela"/>
    <w:uiPriority w:val="51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rfulAccent2">
    <w:name w:val="Grid Table 6 Colorful Accent 2"/>
    <w:basedOn w:val="Navadnatabela"/>
    <w:uiPriority w:val="51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rfulAccent3">
    <w:name w:val="Grid Table 6 Colorful Accent 3"/>
    <w:basedOn w:val="Navadnatabela"/>
    <w:uiPriority w:val="51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rfulAccent4">
    <w:name w:val="Grid Table 6 Colorful Accent 4"/>
    <w:basedOn w:val="Navadnatabela"/>
    <w:uiPriority w:val="51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rfulAccent5">
    <w:name w:val="Grid Table 6 Colorful Accent 5"/>
    <w:basedOn w:val="Navadnatabela"/>
    <w:uiPriority w:val="51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rfulAccent6">
    <w:name w:val="Grid Table 6 Colorful Accent 6"/>
    <w:basedOn w:val="Navadnatabela"/>
    <w:uiPriority w:val="51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rful">
    <w:name w:val="Grid Table 7 Colorful"/>
    <w:basedOn w:val="Navadnatabela"/>
    <w:uiPriority w:val="52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avadnatabela"/>
    <w:uiPriority w:val="52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rfulAccent2">
    <w:name w:val="Grid Table 7 Colorful Accent 2"/>
    <w:basedOn w:val="Navadnatabela"/>
    <w:uiPriority w:val="52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rfulAccent3">
    <w:name w:val="Grid Table 7 Colorful Accent 3"/>
    <w:basedOn w:val="Navadnatabela"/>
    <w:uiPriority w:val="52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rfulAccent4">
    <w:name w:val="Grid Table 7 Colorful Accent 4"/>
    <w:basedOn w:val="Navadnatabela"/>
    <w:uiPriority w:val="52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rfulAccent5">
    <w:name w:val="Grid Table 7 Colorful Accent 5"/>
    <w:basedOn w:val="Navadnatabela"/>
    <w:uiPriority w:val="52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rfulAccent6">
    <w:name w:val="Grid Table 7 Colorful Accent 6"/>
    <w:basedOn w:val="Navadnatabela"/>
    <w:uiPriority w:val="52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A3766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3766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A3766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A37660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semiHidden/>
    <w:rsid w:val="00A37660"/>
    <w:rPr>
      <w:rFonts w:ascii="Calibri" w:hAnsi="Calibri" w:cs="Calibri"/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A37660"/>
    <w:rPr>
      <w:rFonts w:ascii="Calibri" w:hAnsi="Calibri" w:cs="Calibri"/>
      <w:color w:val="B26B0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A37660"/>
    <w:rPr>
      <w:rFonts w:ascii="Calibri" w:hAnsi="Calibri" w:cs="Calibri"/>
      <w:color w:val="6B9F25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A3766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sv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image" Target="media/image20.jpeg"/><Relationship Id="rId3" Type="http://schemas.openxmlformats.org/officeDocument/2006/relationships/image" Target="media/image10.png"/><Relationship Id="rId7" Type="http://schemas.openxmlformats.org/officeDocument/2006/relationships/image" Target="media/image14.jp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6" Type="http://schemas.openxmlformats.org/officeDocument/2006/relationships/image" Target="media/image13.jpg"/><Relationship Id="rId11" Type="http://schemas.openxmlformats.org/officeDocument/2006/relationships/image" Target="media/image18.jpeg"/><Relationship Id="rId5" Type="http://schemas.openxmlformats.org/officeDocument/2006/relationships/image" Target="media/image12.jpg"/><Relationship Id="rId10" Type="http://schemas.openxmlformats.org/officeDocument/2006/relationships/image" Target="media/image17.png"/><Relationship Id="rId4" Type="http://schemas.openxmlformats.org/officeDocument/2006/relationships/image" Target="media/image11.jpg"/><Relationship Id="rId9" Type="http://schemas.openxmlformats.org/officeDocument/2006/relationships/image" Target="media/image16.png"/><Relationship Id="rId14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16.jpg"/><Relationship Id="rId1" Type="http://schemas.openxmlformats.org/officeDocument/2006/relationships/image" Target="media/image15.jpg"/><Relationship Id="rId4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Admin\AppData\Roaming\Microsoft\Predloge\Bro&#353;ura%20restavracij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DE4435C23C4F7BA58B25EE3F22D69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8F3BF4E-F661-4912-BEE8-82399AE6630B}"/>
      </w:docPartPr>
      <w:docPartBody>
        <w:p w:rsidR="00764180" w:rsidRDefault="0027273D">
          <w:pPr>
            <w:pStyle w:val="EDDE4435C23C4F7BA58B25EE3F22D693"/>
          </w:pPr>
          <w:r w:rsidRPr="000E4D3C">
            <w:rPr>
              <w:shd w:val="clear" w:color="auto" w:fill="262626" w:themeFill="text1" w:themeFillTint="D9"/>
              <w:lang w:bidi="sl-SI"/>
            </w:rPr>
            <w:t>Naslov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3D"/>
    <w:rsid w:val="0027273D"/>
    <w:rsid w:val="003D1AD7"/>
    <w:rsid w:val="0076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DDE4435C23C4F7BA58B25EE3F22D693">
    <w:name w:val="EDDE4435C23C4F7BA58B25EE3F22D693"/>
  </w:style>
  <w:style w:type="paragraph" w:customStyle="1" w:styleId="BDA7275AF9FF46129DA86598E7726A72">
    <w:name w:val="BDA7275AF9FF46129DA86598E7726A72"/>
  </w:style>
  <w:style w:type="paragraph" w:customStyle="1" w:styleId="DAD9F411F03244A3BADB4E07F265B151">
    <w:name w:val="DAD9F411F03244A3BADB4E07F265B151"/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  <w:style w:type="paragraph" w:customStyle="1" w:styleId="B9EC33EB2BE149C3B91AE9691A251BA4">
    <w:name w:val="B9EC33EB2BE149C3B91AE9691A251BA4"/>
  </w:style>
  <w:style w:type="paragraph" w:customStyle="1" w:styleId="6A06F42A9BA04CAE87D4623A1391F2CD">
    <w:name w:val="6A06F42A9BA04CAE87D4623A1391F2CD"/>
  </w:style>
  <w:style w:type="paragraph" w:customStyle="1" w:styleId="08987E556AFB469EB52CB03D5CD4A95B">
    <w:name w:val="08987E556AFB469EB52CB03D5CD4A95B"/>
  </w:style>
  <w:style w:type="paragraph" w:customStyle="1" w:styleId="1AB1F2B02EEB402BBEC424B4B5C853B9">
    <w:name w:val="1AB1F2B02EEB402BBEC424B4B5C853B9"/>
  </w:style>
  <w:style w:type="paragraph" w:customStyle="1" w:styleId="655B0E71ACC34F36AB68D50AE595BC9D">
    <w:name w:val="655B0E71ACC34F36AB68D50AE595BC9D"/>
  </w:style>
  <w:style w:type="paragraph" w:customStyle="1" w:styleId="46FC185907EA496D84FE628329369BC3">
    <w:name w:val="46FC185907EA496D84FE628329369BC3"/>
  </w:style>
  <w:style w:type="paragraph" w:customStyle="1" w:styleId="8EA4A865D4C149848483BE501A30DF19">
    <w:name w:val="8EA4A865D4C149848483BE501A30DF19"/>
  </w:style>
  <w:style w:type="paragraph" w:customStyle="1" w:styleId="90A0028995D849B39223394DF7CD07E3">
    <w:name w:val="90A0028995D849B39223394DF7CD07E3"/>
  </w:style>
  <w:style w:type="paragraph" w:customStyle="1" w:styleId="187293B14564410A85B2C59C92556365">
    <w:name w:val="187293B14564410A85B2C59C92556365"/>
  </w:style>
  <w:style w:type="paragraph" w:customStyle="1" w:styleId="068A6E4312B140EE83049C1BC384F5C2">
    <w:name w:val="068A6E4312B140EE83049C1BC384F5C2"/>
  </w:style>
  <w:style w:type="paragraph" w:customStyle="1" w:styleId="A4D0BBD856254784924A72F6B9D0CAA6">
    <w:name w:val="A4D0BBD856254784924A72F6B9D0CAA6"/>
  </w:style>
  <w:style w:type="paragraph" w:customStyle="1" w:styleId="C447DADE5F294D8A986A68B56476140D">
    <w:name w:val="C447DADE5F294D8A986A68B56476140D"/>
  </w:style>
  <w:style w:type="paragraph" w:customStyle="1" w:styleId="2D847F6D3DB84CC9AAA5B5FA22126A84">
    <w:name w:val="2D847F6D3DB84CC9AAA5B5FA22126A84"/>
  </w:style>
  <w:style w:type="paragraph" w:customStyle="1" w:styleId="868589BA306149E9BF04FAA4D7ACA402">
    <w:name w:val="868589BA306149E9BF04FAA4D7ACA402"/>
  </w:style>
  <w:style w:type="paragraph" w:customStyle="1" w:styleId="1EBBA0FA28A34A6598CBD06362744CCD">
    <w:name w:val="1EBBA0FA28A34A6598CBD06362744CCD"/>
  </w:style>
  <w:style w:type="paragraph" w:customStyle="1" w:styleId="7D248EB34CDC48269A57F1A53ACD9F5C">
    <w:name w:val="7D248EB34CDC48269A57F1A53ACD9F5C"/>
  </w:style>
  <w:style w:type="paragraph" w:customStyle="1" w:styleId="8560F0679B3444F094B4C4576521DA54">
    <w:name w:val="8560F0679B3444F094B4C4576521DA54"/>
  </w:style>
  <w:style w:type="paragraph" w:customStyle="1" w:styleId="34E542DFF02F45A6812C10F6E6AF846D">
    <w:name w:val="34E542DFF02F45A6812C10F6E6AF846D"/>
  </w:style>
  <w:style w:type="paragraph" w:customStyle="1" w:styleId="516AF80051F84DB99B9B3A8EBB078812">
    <w:name w:val="516AF80051F84DB99B9B3A8EBB078812"/>
  </w:style>
  <w:style w:type="paragraph" w:customStyle="1" w:styleId="A9173A8BA65E481C9C88FC42BD009207">
    <w:name w:val="A9173A8BA65E481C9C88FC42BD009207"/>
  </w:style>
  <w:style w:type="paragraph" w:customStyle="1" w:styleId="A18161E2BB4A48139549FA95F9A25383">
    <w:name w:val="A18161E2BB4A48139549FA95F9A25383"/>
  </w:style>
  <w:style w:type="paragraph" w:customStyle="1" w:styleId="939A3F0905BA44BFBD2DD73BB76B1F31">
    <w:name w:val="939A3F0905BA44BFBD2DD73BB76B1F31"/>
  </w:style>
  <w:style w:type="paragraph" w:customStyle="1" w:styleId="63A94E0F785546AF905B0C5421EDD6C0">
    <w:name w:val="63A94E0F785546AF905B0C5421EDD6C0"/>
  </w:style>
  <w:style w:type="paragraph" w:customStyle="1" w:styleId="11EA974D411F4C10BC1E021994D88916">
    <w:name w:val="11EA974D411F4C10BC1E021994D88916"/>
  </w:style>
  <w:style w:type="paragraph" w:customStyle="1" w:styleId="3356262ED3E44240B775056B186164E8">
    <w:name w:val="3356262ED3E44240B775056B186164E8"/>
  </w:style>
  <w:style w:type="paragraph" w:customStyle="1" w:styleId="5440C2226A75406798807594E5C86586">
    <w:name w:val="5440C2226A75406798807594E5C86586"/>
  </w:style>
  <w:style w:type="paragraph" w:customStyle="1" w:styleId="5DA0C51323D44C7B8DDD2C1BF35BB2B8">
    <w:name w:val="5DA0C51323D44C7B8DDD2C1BF35BB2B8"/>
  </w:style>
  <w:style w:type="paragraph" w:customStyle="1" w:styleId="5192EADF165A4EC18C7F467F8D555461">
    <w:name w:val="5192EADF165A4EC18C7F467F8D555461"/>
  </w:style>
  <w:style w:type="paragraph" w:customStyle="1" w:styleId="5632273A7BEB49D4886E753BA4BF6422">
    <w:name w:val="5632273A7BEB49D4886E753BA4BF6422"/>
  </w:style>
  <w:style w:type="paragraph" w:customStyle="1" w:styleId="BD4787C799574734BB37BECA0F67AC4D">
    <w:name w:val="BD4787C799574734BB37BECA0F67AC4D"/>
  </w:style>
  <w:style w:type="paragraph" w:customStyle="1" w:styleId="7135765181BD4598B80506B23A4D9BA0">
    <w:name w:val="7135765181BD4598B80506B23A4D9BA0"/>
  </w:style>
  <w:style w:type="paragraph" w:customStyle="1" w:styleId="7F1CA929A54A4FD1BC68DB637A993427">
    <w:name w:val="7F1CA929A54A4FD1BC68DB637A993427"/>
  </w:style>
  <w:style w:type="paragraph" w:customStyle="1" w:styleId="1968F324C7F14E9AAF1AEEF6CC344B44">
    <w:name w:val="1968F324C7F14E9AAF1AEEF6CC344B44"/>
  </w:style>
  <w:style w:type="paragraph" w:customStyle="1" w:styleId="5CDC0641A3634F97861E5283F04CB7CB">
    <w:name w:val="5CDC0641A3634F97861E5283F04CB7CB"/>
  </w:style>
  <w:style w:type="paragraph" w:customStyle="1" w:styleId="04FA92BA917549F8AB2A4FA7850CD583">
    <w:name w:val="04FA92BA917549F8AB2A4FA7850CD583"/>
  </w:style>
  <w:style w:type="paragraph" w:customStyle="1" w:styleId="DDCAAEB5FEFC42C6BF657A7A3F7D81F5">
    <w:name w:val="DDCAAEB5FEFC42C6BF657A7A3F7D81F5"/>
  </w:style>
  <w:style w:type="paragraph" w:customStyle="1" w:styleId="0EA25E6C51714C29B4FB077C574F65C2">
    <w:name w:val="0EA25E6C51714C29B4FB077C574F65C2"/>
  </w:style>
  <w:style w:type="paragraph" w:customStyle="1" w:styleId="45F2391591F74F1098882BF6B47BE9CA">
    <w:name w:val="45F2391591F74F1098882BF6B47BE9CA"/>
  </w:style>
  <w:style w:type="paragraph" w:customStyle="1" w:styleId="F4E3F5A9449B484496D3A1E50E2F9879">
    <w:name w:val="F4E3F5A9449B484496D3A1E50E2F9879"/>
  </w:style>
  <w:style w:type="paragraph" w:customStyle="1" w:styleId="F5F450DC5DE54B1D93FAF93AF746FFF0">
    <w:name w:val="F5F450DC5DE54B1D93FAF93AF746FFF0"/>
  </w:style>
  <w:style w:type="paragraph" w:customStyle="1" w:styleId="563DDA33EF18414AA7FFECDC9D3505D5">
    <w:name w:val="563DDA33EF18414AA7FFECDC9D3505D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DDE4435C23C4F7BA58B25EE3F22D693">
    <w:name w:val="EDDE4435C23C4F7BA58B25EE3F22D693"/>
  </w:style>
  <w:style w:type="paragraph" w:customStyle="1" w:styleId="BDA7275AF9FF46129DA86598E7726A72">
    <w:name w:val="BDA7275AF9FF46129DA86598E7726A72"/>
  </w:style>
  <w:style w:type="paragraph" w:customStyle="1" w:styleId="DAD9F411F03244A3BADB4E07F265B151">
    <w:name w:val="DAD9F411F03244A3BADB4E07F265B151"/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  <w:style w:type="paragraph" w:customStyle="1" w:styleId="B9EC33EB2BE149C3B91AE9691A251BA4">
    <w:name w:val="B9EC33EB2BE149C3B91AE9691A251BA4"/>
  </w:style>
  <w:style w:type="paragraph" w:customStyle="1" w:styleId="6A06F42A9BA04CAE87D4623A1391F2CD">
    <w:name w:val="6A06F42A9BA04CAE87D4623A1391F2CD"/>
  </w:style>
  <w:style w:type="paragraph" w:customStyle="1" w:styleId="08987E556AFB469EB52CB03D5CD4A95B">
    <w:name w:val="08987E556AFB469EB52CB03D5CD4A95B"/>
  </w:style>
  <w:style w:type="paragraph" w:customStyle="1" w:styleId="1AB1F2B02EEB402BBEC424B4B5C853B9">
    <w:name w:val="1AB1F2B02EEB402BBEC424B4B5C853B9"/>
  </w:style>
  <w:style w:type="paragraph" w:customStyle="1" w:styleId="655B0E71ACC34F36AB68D50AE595BC9D">
    <w:name w:val="655B0E71ACC34F36AB68D50AE595BC9D"/>
  </w:style>
  <w:style w:type="paragraph" w:customStyle="1" w:styleId="46FC185907EA496D84FE628329369BC3">
    <w:name w:val="46FC185907EA496D84FE628329369BC3"/>
  </w:style>
  <w:style w:type="paragraph" w:customStyle="1" w:styleId="8EA4A865D4C149848483BE501A30DF19">
    <w:name w:val="8EA4A865D4C149848483BE501A30DF19"/>
  </w:style>
  <w:style w:type="paragraph" w:customStyle="1" w:styleId="90A0028995D849B39223394DF7CD07E3">
    <w:name w:val="90A0028995D849B39223394DF7CD07E3"/>
  </w:style>
  <w:style w:type="paragraph" w:customStyle="1" w:styleId="187293B14564410A85B2C59C92556365">
    <w:name w:val="187293B14564410A85B2C59C92556365"/>
  </w:style>
  <w:style w:type="paragraph" w:customStyle="1" w:styleId="068A6E4312B140EE83049C1BC384F5C2">
    <w:name w:val="068A6E4312B140EE83049C1BC384F5C2"/>
  </w:style>
  <w:style w:type="paragraph" w:customStyle="1" w:styleId="A4D0BBD856254784924A72F6B9D0CAA6">
    <w:name w:val="A4D0BBD856254784924A72F6B9D0CAA6"/>
  </w:style>
  <w:style w:type="paragraph" w:customStyle="1" w:styleId="C447DADE5F294D8A986A68B56476140D">
    <w:name w:val="C447DADE5F294D8A986A68B56476140D"/>
  </w:style>
  <w:style w:type="paragraph" w:customStyle="1" w:styleId="2D847F6D3DB84CC9AAA5B5FA22126A84">
    <w:name w:val="2D847F6D3DB84CC9AAA5B5FA22126A84"/>
  </w:style>
  <w:style w:type="paragraph" w:customStyle="1" w:styleId="868589BA306149E9BF04FAA4D7ACA402">
    <w:name w:val="868589BA306149E9BF04FAA4D7ACA402"/>
  </w:style>
  <w:style w:type="paragraph" w:customStyle="1" w:styleId="1EBBA0FA28A34A6598CBD06362744CCD">
    <w:name w:val="1EBBA0FA28A34A6598CBD06362744CCD"/>
  </w:style>
  <w:style w:type="paragraph" w:customStyle="1" w:styleId="7D248EB34CDC48269A57F1A53ACD9F5C">
    <w:name w:val="7D248EB34CDC48269A57F1A53ACD9F5C"/>
  </w:style>
  <w:style w:type="paragraph" w:customStyle="1" w:styleId="8560F0679B3444F094B4C4576521DA54">
    <w:name w:val="8560F0679B3444F094B4C4576521DA54"/>
  </w:style>
  <w:style w:type="paragraph" w:customStyle="1" w:styleId="34E542DFF02F45A6812C10F6E6AF846D">
    <w:name w:val="34E542DFF02F45A6812C10F6E6AF846D"/>
  </w:style>
  <w:style w:type="paragraph" w:customStyle="1" w:styleId="516AF80051F84DB99B9B3A8EBB078812">
    <w:name w:val="516AF80051F84DB99B9B3A8EBB078812"/>
  </w:style>
  <w:style w:type="paragraph" w:customStyle="1" w:styleId="A9173A8BA65E481C9C88FC42BD009207">
    <w:name w:val="A9173A8BA65E481C9C88FC42BD009207"/>
  </w:style>
  <w:style w:type="paragraph" w:customStyle="1" w:styleId="A18161E2BB4A48139549FA95F9A25383">
    <w:name w:val="A18161E2BB4A48139549FA95F9A25383"/>
  </w:style>
  <w:style w:type="paragraph" w:customStyle="1" w:styleId="939A3F0905BA44BFBD2DD73BB76B1F31">
    <w:name w:val="939A3F0905BA44BFBD2DD73BB76B1F31"/>
  </w:style>
  <w:style w:type="paragraph" w:customStyle="1" w:styleId="63A94E0F785546AF905B0C5421EDD6C0">
    <w:name w:val="63A94E0F785546AF905B0C5421EDD6C0"/>
  </w:style>
  <w:style w:type="paragraph" w:customStyle="1" w:styleId="11EA974D411F4C10BC1E021994D88916">
    <w:name w:val="11EA974D411F4C10BC1E021994D88916"/>
  </w:style>
  <w:style w:type="paragraph" w:customStyle="1" w:styleId="3356262ED3E44240B775056B186164E8">
    <w:name w:val="3356262ED3E44240B775056B186164E8"/>
  </w:style>
  <w:style w:type="paragraph" w:customStyle="1" w:styleId="5440C2226A75406798807594E5C86586">
    <w:name w:val="5440C2226A75406798807594E5C86586"/>
  </w:style>
  <w:style w:type="paragraph" w:customStyle="1" w:styleId="5DA0C51323D44C7B8DDD2C1BF35BB2B8">
    <w:name w:val="5DA0C51323D44C7B8DDD2C1BF35BB2B8"/>
  </w:style>
  <w:style w:type="paragraph" w:customStyle="1" w:styleId="5192EADF165A4EC18C7F467F8D555461">
    <w:name w:val="5192EADF165A4EC18C7F467F8D555461"/>
  </w:style>
  <w:style w:type="paragraph" w:customStyle="1" w:styleId="5632273A7BEB49D4886E753BA4BF6422">
    <w:name w:val="5632273A7BEB49D4886E753BA4BF6422"/>
  </w:style>
  <w:style w:type="paragraph" w:customStyle="1" w:styleId="BD4787C799574734BB37BECA0F67AC4D">
    <w:name w:val="BD4787C799574734BB37BECA0F67AC4D"/>
  </w:style>
  <w:style w:type="paragraph" w:customStyle="1" w:styleId="7135765181BD4598B80506B23A4D9BA0">
    <w:name w:val="7135765181BD4598B80506B23A4D9BA0"/>
  </w:style>
  <w:style w:type="paragraph" w:customStyle="1" w:styleId="7F1CA929A54A4FD1BC68DB637A993427">
    <w:name w:val="7F1CA929A54A4FD1BC68DB637A993427"/>
  </w:style>
  <w:style w:type="paragraph" w:customStyle="1" w:styleId="1968F324C7F14E9AAF1AEEF6CC344B44">
    <w:name w:val="1968F324C7F14E9AAF1AEEF6CC344B44"/>
  </w:style>
  <w:style w:type="paragraph" w:customStyle="1" w:styleId="5CDC0641A3634F97861E5283F04CB7CB">
    <w:name w:val="5CDC0641A3634F97861E5283F04CB7CB"/>
  </w:style>
  <w:style w:type="paragraph" w:customStyle="1" w:styleId="04FA92BA917549F8AB2A4FA7850CD583">
    <w:name w:val="04FA92BA917549F8AB2A4FA7850CD583"/>
  </w:style>
  <w:style w:type="paragraph" w:customStyle="1" w:styleId="DDCAAEB5FEFC42C6BF657A7A3F7D81F5">
    <w:name w:val="DDCAAEB5FEFC42C6BF657A7A3F7D81F5"/>
  </w:style>
  <w:style w:type="paragraph" w:customStyle="1" w:styleId="0EA25E6C51714C29B4FB077C574F65C2">
    <w:name w:val="0EA25E6C51714C29B4FB077C574F65C2"/>
  </w:style>
  <w:style w:type="paragraph" w:customStyle="1" w:styleId="45F2391591F74F1098882BF6B47BE9CA">
    <w:name w:val="45F2391591F74F1098882BF6B47BE9CA"/>
  </w:style>
  <w:style w:type="paragraph" w:customStyle="1" w:styleId="F4E3F5A9449B484496D3A1E50E2F9879">
    <w:name w:val="F4E3F5A9449B484496D3A1E50E2F9879"/>
  </w:style>
  <w:style w:type="paragraph" w:customStyle="1" w:styleId="F5F450DC5DE54B1D93FAF93AF746FFF0">
    <w:name w:val="F5F450DC5DE54B1D93FAF93AF746FFF0"/>
  </w:style>
  <w:style w:type="paragraph" w:customStyle="1" w:styleId="563DDA33EF18414AA7FFECDC9D3505D5">
    <w:name w:val="563DDA33EF18414AA7FFECDC9D3505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2EED90-75C6-4D0E-BFC0-5AEBEA32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 restavracije.dotx</Template>
  <TotalTime>0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2020-03-20T12:04:00Z</dcterms:created>
  <dcterms:modified xsi:type="dcterms:W3CDTF">2020-03-20T12:04:00Z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